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FEF" w:rsidRDefault="002B425B" w:rsidP="008A4FEF">
      <w:pPr>
        <w:pStyle w:val="21"/>
        <w:spacing w:after="0" w:line="240" w:lineRule="auto"/>
        <w:ind w:left="0" w:firstLine="0"/>
        <w:jc w:val="center"/>
        <w:rPr>
          <w:sz w:val="28"/>
        </w:rPr>
      </w:pPr>
      <w:r>
        <w:rPr>
          <w:noProof/>
        </w:rPr>
        <w:drawing>
          <wp:inline distT="0" distB="0" distL="0" distR="0" wp14:anchorId="33C606FD" wp14:editId="4F06EB9B">
            <wp:extent cx="2575560" cy="381000"/>
            <wp:effectExtent l="0" t="0" r="0" b="0"/>
            <wp:docPr id="1" name="Рисунок 1" descr="Камчатскэнерго-ло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38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E13" w:rsidRPr="00016537" w:rsidRDefault="00AE7D38" w:rsidP="008A4FEF">
      <w:pPr>
        <w:pStyle w:val="21"/>
        <w:spacing w:after="0" w:line="240" w:lineRule="auto"/>
        <w:ind w:left="0" w:firstLine="0"/>
        <w:rPr>
          <w:b/>
          <w:sz w:val="26"/>
          <w:szCs w:val="26"/>
        </w:rPr>
      </w:pPr>
      <w:r w:rsidRPr="008A4FEF">
        <w:rPr>
          <w:noProof/>
          <w:sz w:val="18"/>
          <w:szCs w:val="18"/>
        </w:rPr>
        <w:drawing>
          <wp:inline distT="0" distB="0" distL="0" distR="0" wp14:anchorId="254C44C6" wp14:editId="79F73425">
            <wp:extent cx="609600" cy="477575"/>
            <wp:effectExtent l="0" t="0" r="0" b="0"/>
            <wp:docPr id="14" name="Рисунок 14" descr="s-rost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-rost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57" cy="485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29F9">
        <w:rPr>
          <w:sz w:val="28"/>
        </w:rPr>
        <w:tab/>
      </w:r>
      <w:r w:rsidR="000D29F9">
        <w:rPr>
          <w:sz w:val="28"/>
        </w:rPr>
        <w:tab/>
      </w:r>
      <w:r w:rsidR="000D29F9">
        <w:rPr>
          <w:sz w:val="28"/>
        </w:rPr>
        <w:tab/>
      </w:r>
    </w:p>
    <w:p w:rsidR="000D29F9" w:rsidRPr="008A4FEF" w:rsidRDefault="00AE7D38" w:rsidP="00B441AF">
      <w:pPr>
        <w:pStyle w:val="21"/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8A4FEF">
        <w:rPr>
          <w:b/>
          <w:sz w:val="28"/>
          <w:szCs w:val="28"/>
        </w:rPr>
        <w:t>АА29</w:t>
      </w:r>
      <w:r w:rsidRPr="008A4FEF">
        <w:rPr>
          <w:b/>
          <w:sz w:val="28"/>
          <w:szCs w:val="28"/>
        </w:rPr>
        <w:tab/>
      </w:r>
      <w:r w:rsidRPr="008A4FEF">
        <w:rPr>
          <w:b/>
          <w:sz w:val="28"/>
          <w:szCs w:val="28"/>
        </w:rPr>
        <w:tab/>
      </w:r>
    </w:p>
    <w:p w:rsidR="00972E13" w:rsidRPr="00016537" w:rsidRDefault="00AE7D38" w:rsidP="00B441AF">
      <w:pPr>
        <w:pStyle w:val="21"/>
        <w:spacing w:after="0" w:line="240" w:lineRule="auto"/>
        <w:ind w:left="0" w:firstLine="0"/>
        <w:jc w:val="center"/>
        <w:rPr>
          <w:b/>
        </w:rPr>
      </w:pPr>
      <w:r>
        <w:rPr>
          <w:b/>
          <w:sz w:val="26"/>
          <w:szCs w:val="26"/>
        </w:rPr>
        <w:t>Д</w:t>
      </w:r>
      <w:r w:rsidR="00972E13" w:rsidRPr="00016537">
        <w:rPr>
          <w:b/>
          <w:sz w:val="26"/>
          <w:szCs w:val="26"/>
        </w:rPr>
        <w:t xml:space="preserve">ОГОВОР </w:t>
      </w:r>
      <w:r w:rsidR="00271191">
        <w:rPr>
          <w:b/>
          <w:sz w:val="26"/>
          <w:szCs w:val="26"/>
        </w:rPr>
        <w:t>ЭЛЕКТРОСНАБЖЕНИЯ</w:t>
      </w:r>
      <w:r w:rsidR="00425C9D">
        <w:rPr>
          <w:b/>
          <w:sz w:val="26"/>
          <w:szCs w:val="26"/>
        </w:rPr>
        <w:t xml:space="preserve"> </w:t>
      </w:r>
      <w:r w:rsidR="009748B5">
        <w:rPr>
          <w:rStyle w:val="1250"/>
          <w:rFonts w:eastAsia="Arial Unicode MS"/>
        </w:rPr>
        <w:t>№ </w:t>
      </w:r>
      <w:r w:rsidR="00BB5E89">
        <w:rPr>
          <w:rStyle w:val="1250"/>
        </w:rPr>
        <w:t>______________</w:t>
      </w:r>
    </w:p>
    <w:p w:rsidR="00DF4F10" w:rsidRPr="00B441AF" w:rsidRDefault="008910FE" w:rsidP="00FC29DD">
      <w:pPr>
        <w:pStyle w:val="21"/>
        <w:spacing w:before="120" w:after="0" w:line="240" w:lineRule="auto"/>
        <w:ind w:left="0" w:firstLine="0"/>
        <w:jc w:val="center"/>
        <w:rPr>
          <w:b/>
          <w:sz w:val="20"/>
          <w:szCs w:val="20"/>
        </w:rPr>
      </w:pPr>
      <w:r w:rsidRPr="00B441AF">
        <w:rPr>
          <w:b/>
          <w:sz w:val="20"/>
          <w:szCs w:val="20"/>
        </w:rPr>
        <w:t>г.</w:t>
      </w:r>
      <w:r w:rsidR="00ED3E3F" w:rsidRPr="00B441AF">
        <w:rPr>
          <w:b/>
          <w:sz w:val="20"/>
          <w:szCs w:val="20"/>
        </w:rPr>
        <w:t xml:space="preserve"> </w:t>
      </w:r>
      <w:r w:rsidRPr="00B441AF">
        <w:rPr>
          <w:b/>
          <w:sz w:val="20"/>
          <w:szCs w:val="20"/>
        </w:rPr>
        <w:t>Петропавловск</w:t>
      </w:r>
      <w:r w:rsidR="00ED3E3F" w:rsidRPr="00B441AF">
        <w:rPr>
          <w:b/>
          <w:sz w:val="20"/>
          <w:szCs w:val="20"/>
        </w:rPr>
        <w:t xml:space="preserve"> </w:t>
      </w:r>
      <w:r w:rsidRPr="00B441AF">
        <w:rPr>
          <w:b/>
          <w:sz w:val="20"/>
          <w:szCs w:val="20"/>
        </w:rPr>
        <w:t>-</w:t>
      </w:r>
      <w:r w:rsidR="00ED3E3F" w:rsidRPr="00B441AF">
        <w:rPr>
          <w:b/>
          <w:sz w:val="20"/>
          <w:szCs w:val="20"/>
        </w:rPr>
        <w:t xml:space="preserve"> </w:t>
      </w:r>
      <w:r w:rsidRPr="00B441AF">
        <w:rPr>
          <w:b/>
          <w:sz w:val="20"/>
          <w:szCs w:val="20"/>
        </w:rPr>
        <w:t>Камчатский</w:t>
      </w:r>
      <w:r w:rsidR="000D29F9">
        <w:rPr>
          <w:b/>
          <w:sz w:val="20"/>
          <w:szCs w:val="20"/>
        </w:rPr>
        <w:tab/>
      </w:r>
      <w:r w:rsidR="000D29F9">
        <w:rPr>
          <w:b/>
          <w:sz w:val="20"/>
          <w:szCs w:val="20"/>
        </w:rPr>
        <w:tab/>
      </w:r>
      <w:r w:rsidR="000D29F9">
        <w:rPr>
          <w:b/>
          <w:sz w:val="20"/>
          <w:szCs w:val="20"/>
        </w:rPr>
        <w:tab/>
      </w:r>
      <w:r w:rsidR="000D29F9">
        <w:rPr>
          <w:b/>
          <w:sz w:val="20"/>
          <w:szCs w:val="20"/>
        </w:rPr>
        <w:tab/>
      </w:r>
      <w:r w:rsidR="000D29F9">
        <w:rPr>
          <w:b/>
          <w:sz w:val="20"/>
          <w:szCs w:val="20"/>
        </w:rPr>
        <w:tab/>
      </w:r>
      <w:r w:rsidR="000D29F9">
        <w:rPr>
          <w:b/>
          <w:sz w:val="20"/>
          <w:szCs w:val="20"/>
        </w:rPr>
        <w:tab/>
      </w:r>
      <w:r w:rsidR="00425C9D" w:rsidRPr="00B441AF">
        <w:rPr>
          <w:b/>
          <w:sz w:val="20"/>
          <w:szCs w:val="20"/>
        </w:rPr>
        <w:t xml:space="preserve"> </w:t>
      </w:r>
      <w:r w:rsidR="00BB5E89">
        <w:rPr>
          <w:b/>
          <w:color w:val="3107A9"/>
          <w:sz w:val="20"/>
          <w:szCs w:val="20"/>
        </w:rPr>
        <w:t>____________</w:t>
      </w:r>
    </w:p>
    <w:p w:rsidR="00D87072" w:rsidRDefault="00D87072" w:rsidP="008A4FEF">
      <w:pPr>
        <w:ind w:left="0" w:right="-28" w:firstLine="720"/>
        <w:rPr>
          <w:sz w:val="22"/>
          <w:szCs w:val="22"/>
        </w:rPr>
      </w:pPr>
      <w:r w:rsidRPr="00D7157A">
        <w:rPr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 w:rsidRPr="00D7157A">
        <w:rPr>
          <w:sz w:val="22"/>
          <w:szCs w:val="22"/>
        </w:rPr>
        <w:t xml:space="preserve">, именуемое в дальнейшем </w:t>
      </w:r>
      <w:r w:rsidRPr="00D7157A">
        <w:rPr>
          <w:b/>
          <w:sz w:val="22"/>
          <w:szCs w:val="22"/>
        </w:rPr>
        <w:t>«</w:t>
      </w:r>
      <w:r w:rsidR="00066BF6">
        <w:rPr>
          <w:b/>
          <w:sz w:val="22"/>
          <w:szCs w:val="22"/>
        </w:rPr>
        <w:t>Ресурсоснабжающая организация</w:t>
      </w:r>
      <w:r w:rsidRPr="00D7157A">
        <w:rPr>
          <w:b/>
          <w:sz w:val="22"/>
          <w:szCs w:val="22"/>
        </w:rPr>
        <w:t>»</w:t>
      </w:r>
      <w:r w:rsidR="00066BF6">
        <w:rPr>
          <w:b/>
          <w:sz w:val="22"/>
          <w:szCs w:val="22"/>
        </w:rPr>
        <w:t xml:space="preserve"> (далее по тексту – РСО)</w:t>
      </w:r>
      <w:r w:rsidRPr="00D7157A">
        <w:rPr>
          <w:sz w:val="22"/>
          <w:szCs w:val="22"/>
        </w:rPr>
        <w:t xml:space="preserve">, </w:t>
      </w:r>
      <w:r w:rsidRPr="00104B0D">
        <w:rPr>
          <w:sz w:val="22"/>
          <w:szCs w:val="22"/>
        </w:rPr>
        <w:t xml:space="preserve">в лице </w:t>
      </w:r>
      <w:r w:rsidR="00C46865">
        <w:rPr>
          <w:b/>
          <w:sz w:val="22"/>
          <w:szCs w:val="22"/>
        </w:rPr>
        <w:t>____________________________________________________________________________________</w:t>
      </w:r>
      <w:r>
        <w:rPr>
          <w:sz w:val="22"/>
          <w:szCs w:val="22"/>
        </w:rPr>
        <w:t>, действующе</w:t>
      </w:r>
      <w:r w:rsidR="00851D88">
        <w:rPr>
          <w:sz w:val="22"/>
          <w:szCs w:val="22"/>
        </w:rPr>
        <w:t>_</w:t>
      </w:r>
      <w:r w:rsidRPr="00104B0D">
        <w:rPr>
          <w:sz w:val="22"/>
          <w:szCs w:val="22"/>
        </w:rPr>
        <w:t xml:space="preserve"> на основании </w:t>
      </w:r>
      <w:r w:rsidRPr="00104B0D">
        <w:rPr>
          <w:b/>
          <w:bCs/>
          <w:i/>
          <w:iCs/>
          <w:sz w:val="22"/>
          <w:szCs w:val="22"/>
        </w:rPr>
        <w:t xml:space="preserve">доверенности </w:t>
      </w:r>
      <w:r w:rsidR="00BB5E89">
        <w:rPr>
          <w:b/>
          <w:color w:val="0000FF"/>
          <w:sz w:val="22"/>
          <w:szCs w:val="22"/>
        </w:rPr>
        <w:t>____________________________________</w:t>
      </w:r>
      <w:r w:rsidRPr="00104B0D">
        <w:rPr>
          <w:sz w:val="22"/>
          <w:szCs w:val="22"/>
        </w:rPr>
        <w:t>, с одной стороны, и</w:t>
      </w:r>
    </w:p>
    <w:p w:rsidR="00F26E59" w:rsidRPr="00B441AF" w:rsidRDefault="00653D44" w:rsidP="008A4FEF">
      <w:pPr>
        <w:ind w:left="0" w:right="-28" w:firstLine="720"/>
      </w:pPr>
      <w:r w:rsidRPr="00B441AF">
        <w:tab/>
      </w:r>
      <w:r w:rsidR="00BB5E89">
        <w:t>_____________________________________________________________</w:t>
      </w:r>
      <w:r w:rsidR="00C46865">
        <w:t>__</w:t>
      </w:r>
      <w:r w:rsidR="00BB5E89">
        <w:t>______________</w:t>
      </w:r>
      <w:r w:rsidR="00C46865">
        <w:t xml:space="preserve">, </w:t>
      </w:r>
      <w:r w:rsidR="00694D24" w:rsidRPr="00B441AF">
        <w:rPr>
          <w:bCs/>
        </w:rPr>
        <w:t xml:space="preserve"> </w:t>
      </w:r>
      <w:r w:rsidR="00703CC4" w:rsidRPr="00B441AF">
        <w:rPr>
          <w:bCs/>
        </w:rPr>
        <w:t xml:space="preserve">«___»________ ____ года рождения, паспорт серия ___ №____ выдан __________________ (кем) «___» ______ ____ г. </w:t>
      </w:r>
      <w:r w:rsidR="00694D24" w:rsidRPr="00B441AF">
        <w:rPr>
          <w:bCs/>
        </w:rPr>
        <w:t>к</w:t>
      </w:r>
      <w:r w:rsidR="00703CC4" w:rsidRPr="00B441AF">
        <w:rPr>
          <w:bCs/>
        </w:rPr>
        <w:t>од подразделения ________,</w:t>
      </w:r>
      <w:r w:rsidR="00703CC4" w:rsidRPr="00B441AF">
        <w:rPr>
          <w:b/>
          <w:bCs/>
        </w:rPr>
        <w:t xml:space="preserve"> </w:t>
      </w:r>
      <w:r w:rsidR="0077521C" w:rsidRPr="0077521C">
        <w:rPr>
          <w:bCs/>
        </w:rPr>
        <w:t>именуемый в дальнейшем</w:t>
      </w:r>
      <w:r w:rsidR="0077521C">
        <w:rPr>
          <w:b/>
          <w:bCs/>
        </w:rPr>
        <w:t xml:space="preserve"> «ПОТРЕБИТЕЛЬ» </w:t>
      </w:r>
      <w:r w:rsidR="00F26E59" w:rsidRPr="00B441AF">
        <w:t xml:space="preserve">с другой стороны, </w:t>
      </w:r>
      <w:r w:rsidR="004A4FA7" w:rsidRPr="00B441AF">
        <w:t xml:space="preserve">а вместе именуемые </w:t>
      </w:r>
      <w:r w:rsidR="004A4FA7" w:rsidRPr="00B441AF">
        <w:rPr>
          <w:b/>
        </w:rPr>
        <w:t>«Стороны»</w:t>
      </w:r>
      <w:r w:rsidR="004A4FA7" w:rsidRPr="00B441AF">
        <w:t>, заключили настоящий Договор о</w:t>
      </w:r>
      <w:r w:rsidR="008A4FEF">
        <w:t> </w:t>
      </w:r>
      <w:r w:rsidR="004A4FA7" w:rsidRPr="00B441AF">
        <w:t>нижеследующем:</w:t>
      </w:r>
    </w:p>
    <w:p w:rsidR="00425C9D" w:rsidRPr="00B441AF" w:rsidRDefault="00425C9D" w:rsidP="00B441AF">
      <w:pPr>
        <w:pStyle w:val="af6"/>
        <w:numPr>
          <w:ilvl w:val="0"/>
          <w:numId w:val="10"/>
        </w:numPr>
        <w:tabs>
          <w:tab w:val="left" w:pos="0"/>
        </w:tabs>
        <w:suppressAutoHyphens/>
        <w:jc w:val="center"/>
        <w:rPr>
          <w:b/>
          <w:bCs/>
        </w:rPr>
      </w:pPr>
      <w:r w:rsidRPr="00B441AF">
        <w:rPr>
          <w:b/>
          <w:bCs/>
        </w:rPr>
        <w:t>ПРЕДМЕТ ДОГОВОРА.</w:t>
      </w:r>
    </w:p>
    <w:p w:rsidR="00425C9D" w:rsidRPr="00B441AF" w:rsidRDefault="005A511D" w:rsidP="00B441AF">
      <w:pPr>
        <w:suppressAutoHyphens/>
        <w:ind w:left="0" w:firstLine="0"/>
      </w:pPr>
      <w:r w:rsidRPr="00B441AF">
        <w:t>1.1.</w:t>
      </w:r>
      <w:r w:rsidR="003B3285" w:rsidRPr="00B441AF">
        <w:tab/>
      </w:r>
      <w:r w:rsidR="00201477" w:rsidRPr="00B441AF">
        <w:t xml:space="preserve">РСО </w:t>
      </w:r>
      <w:r w:rsidR="00425C9D" w:rsidRPr="00B441AF">
        <w:t xml:space="preserve">обязуется </w:t>
      </w:r>
      <w:r w:rsidR="00E5559C" w:rsidRPr="00B441AF">
        <w:t>обеспечить</w:t>
      </w:r>
      <w:r w:rsidR="00E51686" w:rsidRPr="00B441AF">
        <w:t xml:space="preserve"> ПОТРЕБИТЕЛЮ</w:t>
      </w:r>
      <w:r w:rsidR="00EB782A" w:rsidRPr="00B441AF">
        <w:t xml:space="preserve"> предоставление коммунальной услуги</w:t>
      </w:r>
      <w:r w:rsidR="009E14AA" w:rsidRPr="00B441AF">
        <w:t xml:space="preserve"> по</w:t>
      </w:r>
      <w:r w:rsidR="00880D34">
        <w:t> </w:t>
      </w:r>
      <w:r w:rsidR="00EB782A" w:rsidRPr="00B441AF">
        <w:t xml:space="preserve"> электроснабжени</w:t>
      </w:r>
      <w:r w:rsidR="009E14AA" w:rsidRPr="00B441AF">
        <w:t>ю</w:t>
      </w:r>
      <w:r w:rsidR="00EB782A" w:rsidRPr="00B441AF">
        <w:t xml:space="preserve"> для целей потребления на коммунально-бытовые нужды</w:t>
      </w:r>
      <w:r w:rsidR="00E5559C" w:rsidRPr="00B441AF">
        <w:t>, подаваемой по</w:t>
      </w:r>
      <w:r w:rsidR="00880D34">
        <w:t> </w:t>
      </w:r>
      <w:r w:rsidR="00E5559C" w:rsidRPr="00B441AF">
        <w:t xml:space="preserve">централизованным сетям электроснабжения и внутридомовым инженерным системам в </w:t>
      </w:r>
      <w:r w:rsidR="00DF1C9D" w:rsidRPr="00B441AF">
        <w:t>жилой дом (домовладение)</w:t>
      </w:r>
      <w:r w:rsidR="00E5559C" w:rsidRPr="00B441AF">
        <w:t xml:space="preserve">, </w:t>
      </w:r>
      <w:r w:rsidR="00425C9D" w:rsidRPr="00B441AF">
        <w:t xml:space="preserve">а ПОТРЕБИТЕЛЬ обязуется оплачивать </w:t>
      </w:r>
      <w:r w:rsidR="00E51686" w:rsidRPr="00B441AF">
        <w:t>услуги электроснабжения.</w:t>
      </w:r>
      <w:r w:rsidR="00EB782A" w:rsidRPr="00B441AF">
        <w:t xml:space="preserve"> </w:t>
      </w:r>
    </w:p>
    <w:p w:rsidR="00B92D9B" w:rsidRPr="00B441AF" w:rsidRDefault="00624F0E">
      <w:pPr>
        <w:autoSpaceDE w:val="0"/>
        <w:autoSpaceDN w:val="0"/>
        <w:adjustRightInd w:val="0"/>
        <w:ind w:left="0" w:firstLine="0"/>
      </w:pPr>
      <w:r w:rsidRPr="00B441AF">
        <w:t>1.2.</w:t>
      </w:r>
      <w:r w:rsidR="003B3285" w:rsidRPr="00B441AF">
        <w:tab/>
      </w:r>
      <w:r w:rsidR="00F47143" w:rsidRPr="00B441AF">
        <w:t>РСО по настоящему договору является исполнителем комму</w:t>
      </w:r>
      <w:r w:rsidR="004A682C" w:rsidRPr="00B441AF">
        <w:t>нальной услуги</w:t>
      </w:r>
      <w:r w:rsidR="009E14AA" w:rsidRPr="00B441AF">
        <w:t xml:space="preserve"> по электроснабжению (далее - коммунальная услуга)</w:t>
      </w:r>
      <w:r w:rsidR="0077081A" w:rsidRPr="00B441AF">
        <w:t xml:space="preserve">, </w:t>
      </w:r>
      <w:r w:rsidR="004A682C" w:rsidRPr="00B441AF">
        <w:t>которое</w:t>
      </w:r>
      <w:r w:rsidR="0055589D" w:rsidRPr="00B441AF">
        <w:t xml:space="preserve"> осуществляется</w:t>
      </w:r>
      <w:r w:rsidR="0077081A" w:rsidRPr="00B441AF">
        <w:t xml:space="preserve"> </w:t>
      </w:r>
      <w:r w:rsidR="00B92D9B" w:rsidRPr="00B441AF">
        <w:t xml:space="preserve">со дня первого фактического подключения жилого дома (домовладения) в установленном порядке к централизованной сети инженерно-технического обеспечения непосредственно или через сети инженерно-технического обеспечения, связывающие несколько жилых домов (домовладений), расположенных на близлежащих земельных участках, если иной срок не установлен законодательством РФ. </w:t>
      </w:r>
    </w:p>
    <w:p w:rsidR="00FA2A93" w:rsidRPr="00B441AF" w:rsidRDefault="00FA2A93">
      <w:pPr>
        <w:autoSpaceDE w:val="0"/>
        <w:autoSpaceDN w:val="0"/>
        <w:adjustRightInd w:val="0"/>
        <w:ind w:left="0" w:firstLine="0"/>
      </w:pPr>
      <w:r w:rsidRPr="00B441AF">
        <w:tab/>
        <w:t>Коммунальной услугой в рамках настоящего договора является осуществление деятельности РСО по</w:t>
      </w:r>
      <w:r w:rsidR="008A4FEF">
        <w:t> </w:t>
      </w:r>
      <w:r w:rsidRPr="00B441AF">
        <w:t>подаче ПОТРЕБИТЕЛЮ электрической энергии с целью обеспечения благоприятных и безопасных условий использования жилого дома (домовладения), а также земельно</w:t>
      </w:r>
      <w:r w:rsidR="000D29F9">
        <w:t>го</w:t>
      </w:r>
      <w:r w:rsidRPr="00B441AF">
        <w:t xml:space="preserve"> участк</w:t>
      </w:r>
      <w:r w:rsidR="000D29F9">
        <w:t>а</w:t>
      </w:r>
      <w:r w:rsidRPr="00B441AF">
        <w:t xml:space="preserve">, на котором расположен жилой дом (домовладение) </w:t>
      </w:r>
    </w:p>
    <w:p w:rsidR="00A731F8" w:rsidRPr="00B441AF" w:rsidRDefault="00D05F05">
      <w:pPr>
        <w:autoSpaceDE w:val="0"/>
        <w:autoSpaceDN w:val="0"/>
        <w:adjustRightInd w:val="0"/>
        <w:ind w:left="0" w:firstLine="0"/>
      </w:pPr>
      <w:r w:rsidRPr="00B441AF">
        <w:t>1.3.</w:t>
      </w:r>
      <w:r w:rsidR="003B3285" w:rsidRPr="00B441AF">
        <w:tab/>
      </w:r>
      <w:r w:rsidR="00E77497" w:rsidRPr="00B441AF">
        <w:t>Предоставление коммунальной услуги ПОТРЕБИТЕЛЮ осуществляется круглосуточно, то есть бесперебойно либо с перерывами, не превышающими продолжительность, соответствующую требованиям к</w:t>
      </w:r>
      <w:r w:rsidR="008A4FEF">
        <w:t> </w:t>
      </w:r>
      <w:r w:rsidR="00E77497" w:rsidRPr="00B441AF">
        <w:t>качеству коммунальных услуг</w:t>
      </w:r>
      <w:r w:rsidR="00A965A1" w:rsidRPr="00B441AF">
        <w:t>, в необходимых ПОТРЕБИТЕЛЮ объемах</w:t>
      </w:r>
      <w:r w:rsidR="00A731F8" w:rsidRPr="00B441AF">
        <w:t xml:space="preserve"> в пределах технической возможности внутридомовых инженерных систем.</w:t>
      </w:r>
    </w:p>
    <w:p w:rsidR="00926B17" w:rsidRPr="00B441AF" w:rsidRDefault="00926B17">
      <w:pPr>
        <w:autoSpaceDE w:val="0"/>
        <w:autoSpaceDN w:val="0"/>
        <w:adjustRightInd w:val="0"/>
        <w:ind w:left="0" w:firstLine="0"/>
      </w:pPr>
      <w:r w:rsidRPr="00B441AF">
        <w:t>1.4.</w:t>
      </w:r>
      <w:r w:rsidR="003B3285" w:rsidRPr="00B441AF">
        <w:tab/>
      </w:r>
      <w:r w:rsidR="0077521C">
        <w:t xml:space="preserve">Сведения о жилом </w:t>
      </w:r>
      <w:r w:rsidR="00EC32C3" w:rsidRPr="00B441AF">
        <w:t>дом</w:t>
      </w:r>
      <w:r w:rsidR="0077521C">
        <w:t>е</w:t>
      </w:r>
      <w:r w:rsidR="00EC32C3" w:rsidRPr="00B441AF">
        <w:t xml:space="preserve"> (домовладени</w:t>
      </w:r>
      <w:r w:rsidR="0077521C">
        <w:t>и</w:t>
      </w:r>
      <w:r w:rsidR="00EC32C3" w:rsidRPr="00B441AF">
        <w:t>)</w:t>
      </w:r>
      <w:r w:rsidRPr="00B441AF">
        <w:t>, по которому предоставляется коммунальная услуга</w:t>
      </w:r>
      <w:r w:rsidR="0077521C">
        <w:t>, указаны в</w:t>
      </w:r>
      <w:r w:rsidR="008A4FEF">
        <w:t> </w:t>
      </w:r>
      <w:r w:rsidR="0077521C">
        <w:t>Приложении № 1 «Карта ПОТРЕБИТЕЛЯ» к настоящему договору.</w:t>
      </w:r>
    </w:p>
    <w:p w:rsidR="00974103" w:rsidRPr="00B441AF" w:rsidRDefault="00E65FE6">
      <w:pPr>
        <w:autoSpaceDE w:val="0"/>
        <w:autoSpaceDN w:val="0"/>
        <w:adjustRightInd w:val="0"/>
        <w:ind w:left="0" w:firstLine="0"/>
      </w:pPr>
      <w:r w:rsidRPr="00B441AF">
        <w:t>1.</w:t>
      </w:r>
      <w:r w:rsidR="00DF5C0D" w:rsidRPr="00B441AF">
        <w:t>5</w:t>
      </w:r>
      <w:r w:rsidRPr="00B441AF">
        <w:t>.</w:t>
      </w:r>
      <w:r w:rsidR="003B3285" w:rsidRPr="00B441AF">
        <w:tab/>
      </w:r>
      <w:r w:rsidRPr="00B441AF">
        <w:t xml:space="preserve">Показатели и нормы </w:t>
      </w:r>
      <w:r w:rsidR="009E14AA" w:rsidRPr="00B441AF">
        <w:t xml:space="preserve">электрической энергии </w:t>
      </w:r>
      <w:r w:rsidRPr="00B441AF">
        <w:t>по настоящему договору должны соответствовать требованиям государственного стандарта</w:t>
      </w:r>
      <w:r w:rsidR="002F4B24" w:rsidRPr="00B441AF">
        <w:t>.</w:t>
      </w:r>
    </w:p>
    <w:p w:rsidR="00597423" w:rsidRPr="00B441AF" w:rsidRDefault="00282796">
      <w:pPr>
        <w:autoSpaceDE w:val="0"/>
        <w:autoSpaceDN w:val="0"/>
        <w:adjustRightInd w:val="0"/>
        <w:ind w:left="0" w:firstLine="0"/>
      </w:pPr>
      <w:r w:rsidRPr="00B441AF">
        <w:t>1.</w:t>
      </w:r>
      <w:r w:rsidR="008676A8" w:rsidRPr="00B441AF">
        <w:t>6</w:t>
      </w:r>
      <w:r w:rsidR="000D29F9">
        <w:t>.</w:t>
      </w:r>
      <w:r w:rsidR="000D29F9">
        <w:tab/>
      </w:r>
      <w:r w:rsidRPr="00B441AF">
        <w:t xml:space="preserve"> Точка поставки электрической энергии ПОТРЕБИТЕЛЮ расположена на границе балансовой принадлежности энергопринимающих устройств ПОТРЕБИТЕЛЯ, определенной в документах о</w:t>
      </w:r>
      <w:r w:rsidR="00880D34">
        <w:t> </w:t>
      </w:r>
      <w:r w:rsidRPr="00B441AF">
        <w:t>технологическом присоединении, а до составления в установленном порядке документов о</w:t>
      </w:r>
      <w:r w:rsidR="00880D34">
        <w:t> </w:t>
      </w:r>
      <w:r w:rsidRPr="00B441AF">
        <w:t xml:space="preserve">технологическом присоединении </w:t>
      </w:r>
      <w:r w:rsidR="008A4FEF">
        <w:t>–</w:t>
      </w:r>
      <w:r w:rsidRPr="00B441AF">
        <w:t xml:space="preserve"> в</w:t>
      </w:r>
      <w:r w:rsidR="008A4FEF">
        <w:t> </w:t>
      </w:r>
      <w:r w:rsidRPr="00B441AF">
        <w:t>точке присоединения энергопринимающего устройства ПОТРЕБИТЕЛЯ к объектам электросетевого хозяйства сетевой организации.</w:t>
      </w:r>
    </w:p>
    <w:p w:rsidR="00026F23" w:rsidRPr="00B441AF" w:rsidRDefault="004A4FA7">
      <w:pPr>
        <w:autoSpaceDE w:val="0"/>
        <w:autoSpaceDN w:val="0"/>
        <w:adjustRightInd w:val="0"/>
        <w:ind w:left="0" w:firstLine="0"/>
      </w:pPr>
      <w:r w:rsidRPr="00B441AF">
        <w:t>1.</w:t>
      </w:r>
      <w:r w:rsidR="008676A8" w:rsidRPr="00B441AF">
        <w:t>9</w:t>
      </w:r>
      <w:r w:rsidRPr="00B441AF">
        <w:t>.</w:t>
      </w:r>
      <w:r w:rsidR="003B3285" w:rsidRPr="00B441AF">
        <w:tab/>
      </w:r>
      <w:r w:rsidR="005A511D" w:rsidRPr="00B441AF">
        <w:t>При исполнении настоящего д</w:t>
      </w:r>
      <w:r w:rsidRPr="00B441AF">
        <w:t xml:space="preserve">оговора </w:t>
      </w:r>
      <w:r w:rsidR="00C20393" w:rsidRPr="00B441AF">
        <w:t>С</w:t>
      </w:r>
      <w:r w:rsidR="00C20393">
        <w:t xml:space="preserve">тороны </w:t>
      </w:r>
      <w:r w:rsidRPr="00B441AF">
        <w:t xml:space="preserve">обязуются руководствоваться Гражданским кодексом РФ, </w:t>
      </w:r>
      <w:r w:rsidR="00F14427" w:rsidRPr="00B441AF">
        <w:t xml:space="preserve">Жилищным кодексом РФ, </w:t>
      </w:r>
      <w:r w:rsidRPr="00B441AF">
        <w:t>федеральными законами и подзаконными нормативно-правовыми актами, регулирующими правоот</w:t>
      </w:r>
      <w:r w:rsidR="00F14427" w:rsidRPr="00B441AF">
        <w:t>ношения в сфере энергоснабжения и жилищные правоотношения.</w:t>
      </w:r>
    </w:p>
    <w:p w:rsidR="00425C9D" w:rsidRPr="00B441AF" w:rsidRDefault="00425C9D" w:rsidP="00B441AF">
      <w:pPr>
        <w:pStyle w:val="af6"/>
        <w:numPr>
          <w:ilvl w:val="0"/>
          <w:numId w:val="10"/>
        </w:numPr>
        <w:tabs>
          <w:tab w:val="left" w:pos="966"/>
          <w:tab w:val="left" w:pos="1134"/>
          <w:tab w:val="left" w:pos="1200"/>
        </w:tabs>
        <w:suppressAutoHyphens/>
        <w:jc w:val="center"/>
        <w:rPr>
          <w:b/>
          <w:bCs/>
        </w:rPr>
      </w:pPr>
      <w:r w:rsidRPr="00B441AF">
        <w:rPr>
          <w:b/>
          <w:bCs/>
        </w:rPr>
        <w:t xml:space="preserve">ОБЯЗАННОСТИ И ПРАВА </w:t>
      </w:r>
      <w:r w:rsidR="00F8509F" w:rsidRPr="00B441AF">
        <w:rPr>
          <w:b/>
          <w:bCs/>
        </w:rPr>
        <w:t>РЕСУРСОСНАБЖАЮЩЕЙ ОРГАНИЗАЦИИ</w:t>
      </w:r>
      <w:r w:rsidRPr="00B441AF">
        <w:rPr>
          <w:b/>
          <w:bCs/>
        </w:rPr>
        <w:t>.</w:t>
      </w:r>
    </w:p>
    <w:p w:rsidR="00425C9D" w:rsidRPr="00B441AF" w:rsidRDefault="00425C9D" w:rsidP="00B441AF">
      <w:pPr>
        <w:tabs>
          <w:tab w:val="left" w:pos="966"/>
          <w:tab w:val="left" w:pos="1134"/>
        </w:tabs>
        <w:suppressAutoHyphens/>
        <w:autoSpaceDE w:val="0"/>
        <w:autoSpaceDN w:val="0"/>
        <w:ind w:left="0" w:firstLine="0"/>
        <w:rPr>
          <w:bCs/>
        </w:rPr>
      </w:pPr>
      <w:r w:rsidRPr="00B441AF">
        <w:rPr>
          <w:b/>
          <w:bCs/>
        </w:rPr>
        <w:t>2.1.</w:t>
      </w:r>
      <w:r w:rsidRPr="00B441AF">
        <w:rPr>
          <w:b/>
          <w:bCs/>
        </w:rPr>
        <w:tab/>
      </w:r>
      <w:r w:rsidR="00F8509F" w:rsidRPr="00B441AF">
        <w:rPr>
          <w:b/>
          <w:bCs/>
        </w:rPr>
        <w:t>РСО</w:t>
      </w:r>
      <w:r w:rsidRPr="00B441AF">
        <w:rPr>
          <w:b/>
          <w:bCs/>
        </w:rPr>
        <w:t xml:space="preserve"> обязуется:</w:t>
      </w:r>
    </w:p>
    <w:p w:rsidR="00EB33D6" w:rsidRPr="00B441AF" w:rsidRDefault="00425C9D">
      <w:pPr>
        <w:autoSpaceDE w:val="0"/>
        <w:autoSpaceDN w:val="0"/>
        <w:adjustRightInd w:val="0"/>
        <w:ind w:left="0" w:firstLine="0"/>
      </w:pPr>
      <w:r w:rsidRPr="00B441AF">
        <w:t>2.1.1.</w:t>
      </w:r>
      <w:r w:rsidRPr="00B441AF">
        <w:tab/>
      </w:r>
      <w:r w:rsidR="00EB33D6" w:rsidRPr="00B441AF">
        <w:t>предоставлять ПОТРЕБИТЕЛЮ коммунальную услугу в необходимых для него объемах и</w:t>
      </w:r>
      <w:r w:rsidR="00880D34">
        <w:t> </w:t>
      </w:r>
      <w:r w:rsidR="00EB33D6" w:rsidRPr="00B441AF">
        <w:t>надлежащего качества в соответствии с требованиями законодательства РФ;</w:t>
      </w:r>
    </w:p>
    <w:p w:rsidR="008E4B20" w:rsidRPr="00B441AF" w:rsidRDefault="008E4B20">
      <w:pPr>
        <w:autoSpaceDE w:val="0"/>
        <w:autoSpaceDN w:val="0"/>
        <w:adjustRightInd w:val="0"/>
        <w:ind w:left="0" w:firstLine="0"/>
      </w:pPr>
      <w:r w:rsidRPr="00B441AF">
        <w:t>2.1.2.</w:t>
      </w:r>
      <w:r w:rsidRPr="00B441AF">
        <w:tab/>
        <w:t>урегулировать в интересах ПОТРЕБИТЕЛЯ отношения, связанные с передачей электрической энергии, путем заключения договора оказания услуг по передаче электрической энергии с сетевой организацией.</w:t>
      </w:r>
    </w:p>
    <w:p w:rsidR="00EB33D6" w:rsidRPr="00B441AF" w:rsidRDefault="009605F2" w:rsidP="008A4FEF">
      <w:pPr>
        <w:widowControl w:val="0"/>
        <w:autoSpaceDE w:val="0"/>
        <w:autoSpaceDN w:val="0"/>
        <w:adjustRightInd w:val="0"/>
        <w:ind w:left="0" w:firstLine="0"/>
      </w:pPr>
      <w:r w:rsidRPr="00B441AF">
        <w:t>2.1.</w:t>
      </w:r>
      <w:r w:rsidR="00BC55E1" w:rsidRPr="00B441AF">
        <w:t>3</w:t>
      </w:r>
      <w:r w:rsidRPr="00B441AF">
        <w:t>.</w:t>
      </w:r>
      <w:r w:rsidR="003B3285" w:rsidRPr="00B441AF">
        <w:tab/>
      </w:r>
      <w:r w:rsidR="00EB33D6" w:rsidRPr="00B441AF">
        <w:t>производить в установленном порядке расчет размера платы за предоставленн</w:t>
      </w:r>
      <w:r w:rsidRPr="00B441AF">
        <w:t>ую</w:t>
      </w:r>
      <w:r w:rsidR="00EB33D6" w:rsidRPr="00B441AF">
        <w:t xml:space="preserve"> коммунальн</w:t>
      </w:r>
      <w:r w:rsidRPr="00B441AF">
        <w:t>ую</w:t>
      </w:r>
      <w:r w:rsidR="00EB33D6" w:rsidRPr="00B441AF">
        <w:t xml:space="preserve"> услуг</w:t>
      </w:r>
      <w:r w:rsidRPr="00B441AF">
        <w:t xml:space="preserve">у </w:t>
      </w:r>
      <w:r w:rsidR="00EB33D6" w:rsidRPr="00B441AF">
        <w:t>и</w:t>
      </w:r>
      <w:r w:rsidR="008A4FEF">
        <w:t> </w:t>
      </w:r>
      <w:r w:rsidR="00EB33D6" w:rsidRPr="00B441AF">
        <w:t>при наличии оснований производить перерасчет размера платы за коммунальн</w:t>
      </w:r>
      <w:r w:rsidRPr="00B441AF">
        <w:t>ую</w:t>
      </w:r>
      <w:r w:rsidR="00EB33D6" w:rsidRPr="00B441AF">
        <w:t xml:space="preserve"> услуг</w:t>
      </w:r>
      <w:r w:rsidRPr="00B441AF">
        <w:t>у</w:t>
      </w:r>
      <w:r w:rsidR="00EB33D6" w:rsidRPr="00B441AF">
        <w:t>, в</w:t>
      </w:r>
      <w:r w:rsidR="00880D34">
        <w:t> </w:t>
      </w:r>
      <w:r w:rsidR="00EB33D6" w:rsidRPr="00B441AF">
        <w:t>том</w:t>
      </w:r>
      <w:r w:rsidR="00880D34">
        <w:t> </w:t>
      </w:r>
      <w:r w:rsidR="00EB33D6" w:rsidRPr="00B441AF">
        <w:t>числе в связи с</w:t>
      </w:r>
      <w:r w:rsidR="008A4FEF">
        <w:t> </w:t>
      </w:r>
      <w:r w:rsidR="00EB33D6" w:rsidRPr="00B441AF">
        <w:t>предоставлением коммунальн</w:t>
      </w:r>
      <w:r w:rsidRPr="00B441AF">
        <w:t>ой</w:t>
      </w:r>
      <w:r w:rsidR="00EB33D6" w:rsidRPr="00B441AF">
        <w:t xml:space="preserve"> услуг</w:t>
      </w:r>
      <w:r w:rsidRPr="00B441AF">
        <w:t>и</w:t>
      </w:r>
      <w:r w:rsidR="00EB33D6" w:rsidRPr="00B441AF">
        <w:t xml:space="preserve"> ненадлежащего качества и (или) с перерывами, превышающими допустимую продолжительность, за период временного отсутствия потребителя в</w:t>
      </w:r>
      <w:r w:rsidR="00880D34">
        <w:t> </w:t>
      </w:r>
      <w:r w:rsidR="00EB33D6" w:rsidRPr="00B441AF">
        <w:t>занимаемом жилом помещении;</w:t>
      </w:r>
    </w:p>
    <w:p w:rsidR="00EB33D6" w:rsidRPr="00997B3D" w:rsidRDefault="00A023A8" w:rsidP="008A4FEF">
      <w:pPr>
        <w:widowControl w:val="0"/>
        <w:autoSpaceDE w:val="0"/>
        <w:autoSpaceDN w:val="0"/>
        <w:adjustRightInd w:val="0"/>
        <w:ind w:left="0" w:firstLine="0"/>
        <w:rPr>
          <w:color w:val="FF0000"/>
          <w:highlight w:val="yellow"/>
        </w:rPr>
      </w:pPr>
      <w:r w:rsidRPr="00AE0519">
        <w:rPr>
          <w:color w:val="000000" w:themeColor="text1"/>
          <w:highlight w:val="yellow"/>
        </w:rPr>
        <w:t>2.</w:t>
      </w:r>
      <w:r w:rsidRPr="00997B3D">
        <w:rPr>
          <w:color w:val="000000" w:themeColor="text1"/>
          <w:highlight w:val="yellow"/>
        </w:rPr>
        <w:t>1.</w:t>
      </w:r>
      <w:r w:rsidR="00C96A45" w:rsidRPr="00997B3D">
        <w:rPr>
          <w:color w:val="000000" w:themeColor="text1"/>
          <w:highlight w:val="yellow"/>
        </w:rPr>
        <w:t>4</w:t>
      </w:r>
      <w:r w:rsidRPr="00997B3D">
        <w:rPr>
          <w:color w:val="000000" w:themeColor="text1"/>
          <w:highlight w:val="yellow"/>
        </w:rPr>
        <w:t>.</w:t>
      </w:r>
      <w:r w:rsidR="003B3285" w:rsidRPr="00997B3D">
        <w:rPr>
          <w:color w:val="000000" w:themeColor="text1"/>
          <w:highlight w:val="yellow"/>
        </w:rPr>
        <w:tab/>
      </w:r>
      <w:r w:rsidR="00997B3D" w:rsidRPr="00997B3D">
        <w:rPr>
          <w:color w:val="000000" w:themeColor="text1"/>
          <w:highlight w:val="yellow"/>
        </w:rPr>
        <w:t xml:space="preserve">ежемесячно </w:t>
      </w:r>
      <w:r w:rsidR="00997B3D" w:rsidRPr="00997B3D">
        <w:rPr>
          <w:highlight w:val="yellow"/>
        </w:rPr>
        <w:t xml:space="preserve">осуществлять снятие показаний прибора учета электрической энергии не позднее </w:t>
      </w:r>
      <w:r w:rsidR="00997B3D" w:rsidRPr="00997B3D">
        <w:rPr>
          <w:b/>
          <w:bCs/>
          <w:highlight w:val="yellow"/>
        </w:rPr>
        <w:t>25-го числа</w:t>
      </w:r>
      <w:r w:rsidR="00997B3D" w:rsidRPr="00997B3D">
        <w:rPr>
          <w:highlight w:val="yellow"/>
        </w:rPr>
        <w:t xml:space="preserve"> текущего расчетного периода, когда установленный и введенный в эксплуатацию прибор учета электрической энергии подключен к интеллектуальной системе учета электрической энергии (мощности);</w:t>
      </w:r>
    </w:p>
    <w:p w:rsidR="00997B3D" w:rsidRPr="00997B3D" w:rsidRDefault="00A217A9" w:rsidP="00997B3D">
      <w:pPr>
        <w:ind w:left="142" w:hanging="142"/>
        <w:rPr>
          <w:color w:val="000000" w:themeColor="text1"/>
          <w:highlight w:val="yellow"/>
        </w:rPr>
      </w:pPr>
      <w:r w:rsidRPr="00997B3D">
        <w:rPr>
          <w:color w:val="000000" w:themeColor="text1"/>
          <w:highlight w:val="yellow"/>
        </w:rPr>
        <w:lastRenderedPageBreak/>
        <w:t>2.1.</w:t>
      </w:r>
      <w:r w:rsidR="00686BCD" w:rsidRPr="00997B3D">
        <w:rPr>
          <w:color w:val="000000" w:themeColor="text1"/>
          <w:highlight w:val="yellow"/>
        </w:rPr>
        <w:t>5</w:t>
      </w:r>
      <w:r w:rsidRPr="00997B3D">
        <w:rPr>
          <w:color w:val="000000" w:themeColor="text1"/>
          <w:highlight w:val="yellow"/>
        </w:rPr>
        <w:t>.</w:t>
      </w:r>
      <w:r w:rsidR="003B3285" w:rsidRPr="00997B3D">
        <w:rPr>
          <w:color w:val="000000" w:themeColor="text1"/>
          <w:highlight w:val="yellow"/>
        </w:rPr>
        <w:tab/>
      </w:r>
      <w:r w:rsidR="00EB33D6" w:rsidRPr="00997B3D">
        <w:rPr>
          <w:color w:val="000000" w:themeColor="text1"/>
          <w:highlight w:val="yellow"/>
        </w:rPr>
        <w:t xml:space="preserve">принимать от </w:t>
      </w:r>
      <w:r w:rsidRPr="00997B3D">
        <w:rPr>
          <w:color w:val="000000" w:themeColor="text1"/>
          <w:highlight w:val="yellow"/>
        </w:rPr>
        <w:t>ПОТРЕБИТЕЛЯ</w:t>
      </w:r>
      <w:r w:rsidR="00EB33D6" w:rsidRPr="00997B3D">
        <w:rPr>
          <w:color w:val="000000" w:themeColor="text1"/>
          <w:highlight w:val="yellow"/>
        </w:rPr>
        <w:t xml:space="preserve"> показания индивидуальных</w:t>
      </w:r>
      <w:r w:rsidR="00EC32C3" w:rsidRPr="00997B3D">
        <w:rPr>
          <w:color w:val="000000" w:themeColor="text1"/>
          <w:highlight w:val="yellow"/>
        </w:rPr>
        <w:t xml:space="preserve"> </w:t>
      </w:r>
      <w:r w:rsidR="00997B3D" w:rsidRPr="00997B3D">
        <w:rPr>
          <w:color w:val="000000" w:themeColor="text1"/>
          <w:highlight w:val="yellow"/>
        </w:rPr>
        <w:t>приборов учета, в том числе способами, допускающими возможность удаленной передачи сведений о показаниях приборов учета:</w:t>
      </w:r>
    </w:p>
    <w:p w:rsidR="00997B3D" w:rsidRPr="00997B3D" w:rsidRDefault="00997B3D" w:rsidP="00997B3D">
      <w:pPr>
        <w:ind w:left="142" w:hanging="142"/>
        <w:rPr>
          <w:color w:val="000000" w:themeColor="text1"/>
          <w:highlight w:val="yellow"/>
        </w:rPr>
      </w:pPr>
      <w:r w:rsidRPr="00997B3D">
        <w:rPr>
          <w:color w:val="000000" w:themeColor="text1"/>
          <w:highlight w:val="yellow"/>
        </w:rPr>
        <w:t>- сервис «Личный кабинет» клиента ПАО «ДЭК» и его мобильное приложение;</w:t>
      </w:r>
    </w:p>
    <w:p w:rsidR="00997B3D" w:rsidRPr="00997B3D" w:rsidRDefault="00997B3D" w:rsidP="00997B3D">
      <w:pPr>
        <w:pStyle w:val="aa"/>
        <w:ind w:left="142" w:hanging="142"/>
        <w:rPr>
          <w:color w:val="000000" w:themeColor="text1"/>
          <w:sz w:val="20"/>
          <w:highlight w:val="yellow"/>
        </w:rPr>
      </w:pPr>
      <w:r w:rsidRPr="00997B3D">
        <w:rPr>
          <w:color w:val="000000" w:themeColor="text1"/>
          <w:sz w:val="20"/>
          <w:highlight w:val="yellow"/>
        </w:rPr>
        <w:t>- специальный раздел «Передача показаний» на официальном сайте ПАО «ДЭК» (</w:t>
      </w:r>
      <w:r w:rsidRPr="00997B3D">
        <w:rPr>
          <w:rStyle w:val="-"/>
          <w:color w:val="000000" w:themeColor="text1"/>
          <w:sz w:val="20"/>
          <w:highlight w:val="yellow"/>
        </w:rPr>
        <w:t>www.dvec.ru</w:t>
      </w:r>
      <w:r w:rsidRPr="00997B3D">
        <w:rPr>
          <w:color w:val="000000" w:themeColor="text1"/>
          <w:sz w:val="20"/>
          <w:highlight w:val="yellow"/>
        </w:rPr>
        <w:t>), регистрация не требуется;</w:t>
      </w:r>
    </w:p>
    <w:p w:rsidR="00997B3D" w:rsidRPr="00997B3D" w:rsidRDefault="00997B3D" w:rsidP="00997B3D">
      <w:pPr>
        <w:pStyle w:val="aa"/>
        <w:ind w:left="142" w:hanging="142"/>
        <w:rPr>
          <w:color w:val="000000" w:themeColor="text1"/>
          <w:sz w:val="20"/>
          <w:highlight w:val="yellow"/>
        </w:rPr>
      </w:pPr>
      <w:r w:rsidRPr="00997B3D">
        <w:rPr>
          <w:color w:val="000000" w:themeColor="text1"/>
          <w:sz w:val="20"/>
          <w:highlight w:val="yellow"/>
        </w:rPr>
        <w:t>- по телефону Единого контактного центра ПАО «ДЭК»: 8 (800) 234-77-77;</w:t>
      </w:r>
    </w:p>
    <w:p w:rsidR="00997B3D" w:rsidRPr="00997B3D" w:rsidRDefault="00997B3D" w:rsidP="00997B3D">
      <w:pPr>
        <w:pStyle w:val="aa"/>
        <w:ind w:left="142" w:hanging="142"/>
        <w:rPr>
          <w:color w:val="000000" w:themeColor="text1"/>
          <w:sz w:val="20"/>
          <w:highlight w:val="yellow"/>
        </w:rPr>
      </w:pPr>
      <w:r w:rsidRPr="00997B3D">
        <w:rPr>
          <w:color w:val="000000" w:themeColor="text1"/>
          <w:sz w:val="20"/>
          <w:highlight w:val="yellow"/>
        </w:rPr>
        <w:t xml:space="preserve">- на портале ГИС ЖКХ в мобильном приложении «Госуслуги Дом», </w:t>
      </w:r>
    </w:p>
    <w:p w:rsidR="00997B3D" w:rsidRPr="00997B3D" w:rsidRDefault="00997B3D" w:rsidP="00997B3D">
      <w:pPr>
        <w:pStyle w:val="aa"/>
        <w:ind w:left="142" w:hanging="142"/>
        <w:rPr>
          <w:color w:val="000000" w:themeColor="text1"/>
          <w:sz w:val="20"/>
          <w:highlight w:val="yellow"/>
        </w:rPr>
      </w:pPr>
      <w:r w:rsidRPr="00997B3D">
        <w:rPr>
          <w:color w:val="000000" w:themeColor="text1"/>
          <w:sz w:val="20"/>
          <w:highlight w:val="yellow"/>
        </w:rPr>
        <w:t>- «Виртуальный оператор» на платформе «Яндекс.Алиса».</w:t>
      </w:r>
    </w:p>
    <w:p w:rsidR="00997B3D" w:rsidRPr="00997B3D" w:rsidRDefault="00997B3D" w:rsidP="00997B3D">
      <w:pPr>
        <w:pStyle w:val="aa"/>
        <w:ind w:left="142" w:hanging="142"/>
        <w:rPr>
          <w:color w:val="000000" w:themeColor="text1"/>
          <w:sz w:val="20"/>
        </w:rPr>
      </w:pPr>
      <w:r w:rsidRPr="00997B3D">
        <w:rPr>
          <w:color w:val="000000" w:themeColor="text1"/>
          <w:sz w:val="20"/>
          <w:highlight w:val="yellow"/>
        </w:rPr>
        <w:t xml:space="preserve">использовать полученные </w:t>
      </w:r>
      <w:r w:rsidRPr="00997B3D">
        <w:rPr>
          <w:b/>
          <w:bCs/>
          <w:color w:val="000000" w:themeColor="text1"/>
          <w:sz w:val="20"/>
          <w:highlight w:val="yellow"/>
        </w:rPr>
        <w:t>по 25 число включительно</w:t>
      </w:r>
      <w:r w:rsidRPr="00997B3D">
        <w:rPr>
          <w:color w:val="000000" w:themeColor="text1"/>
          <w:sz w:val="20"/>
          <w:highlight w:val="yellow"/>
        </w:rPr>
        <w:t xml:space="preserve"> расчетного месяца показания приборов учета при расчете размера платы за коммунальную услугу за тот расчетный период, за который были сняты показания;</w:t>
      </w:r>
    </w:p>
    <w:p w:rsidR="00EB33D6" w:rsidRPr="00B441AF" w:rsidRDefault="003F7BC0">
      <w:pPr>
        <w:autoSpaceDE w:val="0"/>
        <w:autoSpaceDN w:val="0"/>
        <w:adjustRightInd w:val="0"/>
        <w:ind w:left="0" w:firstLine="0"/>
      </w:pPr>
      <w:r w:rsidRPr="00B441AF">
        <w:t>2.1.</w:t>
      </w:r>
      <w:r w:rsidR="00EE2C9F" w:rsidRPr="00B441AF">
        <w:t>6</w:t>
      </w:r>
      <w:r w:rsidRPr="00B441AF">
        <w:t>.</w:t>
      </w:r>
      <w:r w:rsidR="003B3285" w:rsidRPr="00B441AF">
        <w:tab/>
      </w:r>
      <w:r w:rsidR="00EB33D6" w:rsidRPr="00B441AF">
        <w:t xml:space="preserve">принимать сообщения </w:t>
      </w:r>
      <w:r w:rsidRPr="00B441AF">
        <w:t>ПОТРЕБИТЕЛЯ</w:t>
      </w:r>
      <w:r w:rsidR="00EB33D6" w:rsidRPr="00B441AF">
        <w:t xml:space="preserve"> о факте предоставления коммунальн</w:t>
      </w:r>
      <w:r w:rsidR="009E14AA" w:rsidRPr="00B441AF">
        <w:t>ой</w:t>
      </w:r>
      <w:r w:rsidR="00EB33D6" w:rsidRPr="00B441AF">
        <w:t xml:space="preserve"> услуг</w:t>
      </w:r>
      <w:r w:rsidR="009E14AA" w:rsidRPr="00B441AF">
        <w:t>и</w:t>
      </w:r>
      <w:r w:rsidR="00EB33D6" w:rsidRPr="00B441AF">
        <w:t xml:space="preserve">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</w:t>
      </w:r>
      <w:r w:rsidRPr="00B441AF">
        <w:t>ПОТРЕБИТЕЛЯ</w:t>
      </w:r>
      <w:r w:rsidR="00EB33D6" w:rsidRPr="00B441AF">
        <w:t>;</w:t>
      </w:r>
    </w:p>
    <w:p w:rsidR="00EB33D6" w:rsidRPr="00B441AF" w:rsidRDefault="0057730C">
      <w:pPr>
        <w:autoSpaceDE w:val="0"/>
        <w:autoSpaceDN w:val="0"/>
        <w:adjustRightInd w:val="0"/>
        <w:ind w:left="0" w:firstLine="0"/>
      </w:pPr>
      <w:r w:rsidRPr="00B441AF">
        <w:t>2.1.</w:t>
      </w:r>
      <w:r w:rsidR="002572CF" w:rsidRPr="00B441AF">
        <w:t>7</w:t>
      </w:r>
      <w:r w:rsidRPr="00B441AF">
        <w:t>.</w:t>
      </w:r>
      <w:r w:rsidR="003B3285" w:rsidRPr="00B441AF">
        <w:tab/>
      </w:r>
      <w:r w:rsidR="00EB33D6" w:rsidRPr="00B441AF">
        <w:t xml:space="preserve">осуществлять по заявлению </w:t>
      </w:r>
      <w:r w:rsidRPr="00B441AF">
        <w:t>ПОТРЕБИТЕЛЯ</w:t>
      </w:r>
      <w:r w:rsidR="00EB33D6" w:rsidRPr="00B441AF">
        <w:t xml:space="preserve"> ввод в эксплуатацию установленного индивидуального</w:t>
      </w:r>
      <w:r w:rsidR="00686BCD" w:rsidRPr="00B441AF">
        <w:t xml:space="preserve"> </w:t>
      </w:r>
      <w:r w:rsidR="00EB33D6" w:rsidRPr="00B441AF">
        <w:t>прибора учета, соответствующего законодательству РФ не позднее месяца, следующего за датой его установки, а</w:t>
      </w:r>
      <w:r w:rsidR="008A4FEF">
        <w:t> </w:t>
      </w:r>
      <w:r w:rsidR="00EB33D6" w:rsidRPr="00B441AF">
        <w:t>также приступить к осуществлению расчетов размера платы за коммунальн</w:t>
      </w:r>
      <w:r w:rsidRPr="00B441AF">
        <w:t>ую</w:t>
      </w:r>
      <w:r w:rsidR="00EB33D6" w:rsidRPr="00B441AF">
        <w:t xml:space="preserve"> услуг</w:t>
      </w:r>
      <w:r w:rsidRPr="00B441AF">
        <w:t>у</w:t>
      </w:r>
      <w:r w:rsidR="00EB33D6" w:rsidRPr="00B441AF">
        <w:t xml:space="preserve"> исходя из показаний введенного в эксплуатацию прибора учета, начиная с 1-го числа месяца, следующего за месяцем ввода прибора учета в эксплуатацию;</w:t>
      </w:r>
    </w:p>
    <w:p w:rsidR="00EC44AE" w:rsidRPr="00B441AF" w:rsidRDefault="00EC44AE">
      <w:pPr>
        <w:autoSpaceDE w:val="0"/>
        <w:autoSpaceDN w:val="0"/>
        <w:adjustRightInd w:val="0"/>
        <w:ind w:left="0" w:firstLine="0"/>
      </w:pPr>
      <w:r w:rsidRPr="00B441AF">
        <w:t>2.1.</w:t>
      </w:r>
      <w:r w:rsidR="002572CF" w:rsidRPr="00B441AF">
        <w:t>8</w:t>
      </w:r>
      <w:r w:rsidRPr="00B441AF">
        <w:t>.</w:t>
      </w:r>
      <w:r w:rsidR="003B3285" w:rsidRPr="00B441AF">
        <w:tab/>
      </w:r>
      <w:r w:rsidR="005C602E" w:rsidRPr="00B441AF">
        <w:t>о</w:t>
      </w:r>
      <w:r w:rsidRPr="00B441AF">
        <w:t>существлять действия, необходимые для реализации прав ПОТРЕБИТЕЛЯ, предусмотренные действующим законодательством.</w:t>
      </w:r>
    </w:p>
    <w:p w:rsidR="00425C9D" w:rsidRPr="00B441AF" w:rsidRDefault="00425C9D" w:rsidP="00B441AF">
      <w:pPr>
        <w:tabs>
          <w:tab w:val="left" w:pos="0"/>
          <w:tab w:val="left" w:pos="1134"/>
        </w:tabs>
        <w:suppressAutoHyphens/>
        <w:autoSpaceDE w:val="0"/>
        <w:autoSpaceDN w:val="0"/>
        <w:ind w:left="0" w:firstLine="0"/>
        <w:rPr>
          <w:b/>
          <w:bCs/>
        </w:rPr>
      </w:pPr>
      <w:r w:rsidRPr="00B441AF">
        <w:rPr>
          <w:b/>
          <w:bCs/>
        </w:rPr>
        <w:t>2.2.</w:t>
      </w:r>
      <w:r w:rsidR="00450B91" w:rsidRPr="00B441AF">
        <w:rPr>
          <w:bCs/>
        </w:rPr>
        <w:t xml:space="preserve"> </w:t>
      </w:r>
      <w:r w:rsidR="00D24D09" w:rsidRPr="00B441AF">
        <w:rPr>
          <w:b/>
          <w:bCs/>
        </w:rPr>
        <w:t>РСО</w:t>
      </w:r>
      <w:r w:rsidRPr="00B441AF">
        <w:rPr>
          <w:b/>
          <w:bCs/>
        </w:rPr>
        <w:t xml:space="preserve"> имеет право:</w:t>
      </w:r>
    </w:p>
    <w:p w:rsidR="00D24D09" w:rsidRPr="00B441AF" w:rsidRDefault="00E411F0">
      <w:pPr>
        <w:autoSpaceDE w:val="0"/>
        <w:autoSpaceDN w:val="0"/>
        <w:adjustRightInd w:val="0"/>
        <w:ind w:left="0" w:firstLine="0"/>
      </w:pPr>
      <w:r w:rsidRPr="00B441AF">
        <w:t>2.2.1.</w:t>
      </w:r>
      <w:r w:rsidR="003B3285" w:rsidRPr="00B441AF">
        <w:tab/>
      </w:r>
      <w:r w:rsidR="00D24D09" w:rsidRPr="00B441AF">
        <w:t>требова</w:t>
      </w:r>
      <w:r w:rsidRPr="00B441AF">
        <w:t>ть внесения платы за потребленную</w:t>
      </w:r>
      <w:r w:rsidR="00D24D09" w:rsidRPr="00B441AF">
        <w:t xml:space="preserve"> коммунальн</w:t>
      </w:r>
      <w:r w:rsidRPr="00B441AF">
        <w:t>ую услугу</w:t>
      </w:r>
      <w:r w:rsidR="00D24D09" w:rsidRPr="00B441AF">
        <w:t>, а также уплаты неустоек (штрафов, пеней);</w:t>
      </w:r>
    </w:p>
    <w:p w:rsidR="00D24D09" w:rsidRPr="00B441AF" w:rsidRDefault="003B3285">
      <w:pPr>
        <w:autoSpaceDE w:val="0"/>
        <w:autoSpaceDN w:val="0"/>
        <w:adjustRightInd w:val="0"/>
        <w:ind w:left="0" w:firstLine="0"/>
      </w:pPr>
      <w:r w:rsidRPr="00B441AF">
        <w:t>2.2.2.</w:t>
      </w:r>
      <w:r w:rsidRPr="00B441AF">
        <w:tab/>
      </w:r>
      <w:r w:rsidR="00D24D09" w:rsidRPr="00B441AF">
        <w:t xml:space="preserve">требовать допуска в заранее согласованное с </w:t>
      </w:r>
      <w:r w:rsidR="00E411F0" w:rsidRPr="00B441AF">
        <w:t>ПОТРЕБИТЕЛЕМ</w:t>
      </w:r>
      <w:r w:rsidR="00D24D09" w:rsidRPr="00B441AF">
        <w:t xml:space="preserve"> время, но не чаще 1 раза в 3 месяца, в</w:t>
      </w:r>
      <w:r w:rsidR="008A4FEF">
        <w:t> </w:t>
      </w:r>
      <w:r w:rsidR="00D24D09" w:rsidRPr="00B441AF">
        <w:t xml:space="preserve">занимаемое </w:t>
      </w:r>
      <w:r w:rsidR="00E411F0" w:rsidRPr="00B441AF">
        <w:t>ПОТРЕБИТЕЛЕМ</w:t>
      </w:r>
      <w:r w:rsidR="00D24D09" w:rsidRPr="00B441AF">
        <w:t xml:space="preserve"> жилое или нежилое помещение представителей </w:t>
      </w:r>
      <w:r w:rsidR="00E411F0" w:rsidRPr="00B441AF">
        <w:t>РСО</w:t>
      </w:r>
      <w:r w:rsidR="00D24D09" w:rsidRPr="00B441AF">
        <w:t xml:space="preserve"> (в том числе работников аварийных служб) для осмотра технического и санитарного состояния внутри</w:t>
      </w:r>
      <w:r w:rsidR="00157624" w:rsidRPr="00B441AF">
        <w:t>домового</w:t>
      </w:r>
      <w:r w:rsidR="00D24D09" w:rsidRPr="00B441AF">
        <w:t xml:space="preserve"> оборудования, для</w:t>
      </w:r>
      <w:r w:rsidR="008A4FEF">
        <w:t> </w:t>
      </w:r>
      <w:r w:rsidR="00D24D09" w:rsidRPr="00B441AF">
        <w:t>выполнения необходимых ремонтных работ и проверки устранения недостатков предоставления коммунальн</w:t>
      </w:r>
      <w:r w:rsidR="00E411F0" w:rsidRPr="00B441AF">
        <w:t xml:space="preserve">ой </w:t>
      </w:r>
      <w:r w:rsidR="00D24D09" w:rsidRPr="00B441AF">
        <w:t>услуг</w:t>
      </w:r>
      <w:r w:rsidR="00E411F0" w:rsidRPr="00B441AF">
        <w:t>и</w:t>
      </w:r>
      <w:r w:rsidR="00D24D09" w:rsidRPr="00B441AF">
        <w:t xml:space="preserve"> - по мере необходимости, а для ликвидации аварий - в любое время;</w:t>
      </w:r>
    </w:p>
    <w:p w:rsidR="00D24D09" w:rsidRPr="00B441AF" w:rsidRDefault="00E411F0">
      <w:pPr>
        <w:autoSpaceDE w:val="0"/>
        <w:autoSpaceDN w:val="0"/>
        <w:adjustRightInd w:val="0"/>
        <w:ind w:left="0" w:firstLine="0"/>
      </w:pPr>
      <w:r w:rsidRPr="00B441AF">
        <w:t>2.2.3.</w:t>
      </w:r>
      <w:r w:rsidR="003B3285" w:rsidRPr="00B441AF">
        <w:tab/>
      </w:r>
      <w:r w:rsidR="00D24D09" w:rsidRPr="00B441AF">
        <w:t xml:space="preserve">требовать от </w:t>
      </w:r>
      <w:r w:rsidRPr="00B441AF">
        <w:t>ПОТРЕБИТЕЛЯ</w:t>
      </w:r>
      <w:r w:rsidR="00D24D09" w:rsidRPr="00B441AF">
        <w:t xml:space="preserve"> полного возмещения убытков, возникших по его вине, в случае невыполнения обязанности допускать в занимаемое им жилое или нежилое помещение представителей </w:t>
      </w:r>
      <w:r w:rsidRPr="00B441AF">
        <w:t xml:space="preserve">РСО </w:t>
      </w:r>
      <w:r w:rsidR="00D24D09" w:rsidRPr="00B441AF">
        <w:t>(в том числе работников аварийных</w:t>
      </w:r>
      <w:r w:rsidR="0082234D" w:rsidRPr="00B441AF">
        <w:t xml:space="preserve"> служб</w:t>
      </w:r>
      <w:r w:rsidR="00D24D09" w:rsidRPr="00B441AF">
        <w:t>);</w:t>
      </w:r>
    </w:p>
    <w:p w:rsidR="00D24D09" w:rsidRPr="00B441AF" w:rsidRDefault="00E411F0">
      <w:pPr>
        <w:autoSpaceDE w:val="0"/>
        <w:autoSpaceDN w:val="0"/>
        <w:adjustRightInd w:val="0"/>
        <w:ind w:left="0" w:firstLine="0"/>
      </w:pPr>
      <w:r w:rsidRPr="00B441AF">
        <w:t>2.2.4.</w:t>
      </w:r>
      <w:r w:rsidR="003B3285" w:rsidRPr="00B441AF">
        <w:tab/>
      </w:r>
      <w:r w:rsidR="00D24D09" w:rsidRPr="00B441AF">
        <w:t xml:space="preserve">осуществлять не чаще 1 раза в </w:t>
      </w:r>
      <w:r w:rsidR="00175E4B" w:rsidRPr="00B441AF">
        <w:t>3</w:t>
      </w:r>
      <w:r w:rsidR="00D24D09" w:rsidRPr="00B441AF">
        <w:t xml:space="preserve"> </w:t>
      </w:r>
      <w:r w:rsidR="00175E4B" w:rsidRPr="00B441AF">
        <w:t xml:space="preserve">месяца </w:t>
      </w:r>
      <w:r w:rsidR="00D24D09" w:rsidRPr="00B441AF">
        <w:t xml:space="preserve">проверку достоверности передаваемых </w:t>
      </w:r>
      <w:r w:rsidRPr="00B441AF">
        <w:t>ПОТРЕБИТЕЛЕМ РСО</w:t>
      </w:r>
      <w:r w:rsidR="00D24D09" w:rsidRPr="00B441AF">
        <w:t xml:space="preserve"> сведений о показаниях индивидуальных</w:t>
      </w:r>
      <w:r w:rsidR="000719DD" w:rsidRPr="00B441AF">
        <w:t xml:space="preserve"> </w:t>
      </w:r>
      <w:r w:rsidR="00D24D09" w:rsidRPr="00B441AF">
        <w:t>приборов учета (распределителей), установленных в жилых (нежилых) помещениях, путем посещения помещений, в которых установлены эти приборы учета, а также проверку состояния указанных приборов учета</w:t>
      </w:r>
      <w:r w:rsidR="00C450A1" w:rsidRPr="00B441AF">
        <w:t xml:space="preserve"> (не чаще 1 раза в месяц в случае установки указанных приборов учета вне</w:t>
      </w:r>
      <w:r w:rsidR="008A4FEF">
        <w:t> </w:t>
      </w:r>
      <w:r w:rsidR="00C450A1" w:rsidRPr="00B441AF">
        <w:t>помещений и домовладений в месте, доступ исполнителя к которому может быть осуществлен без присутствия потребителя, и в нежилых помещениях)</w:t>
      </w:r>
      <w:r w:rsidR="00D24D09" w:rsidRPr="00B441AF">
        <w:t>;</w:t>
      </w:r>
    </w:p>
    <w:p w:rsidR="00D24D09" w:rsidRPr="00B441AF" w:rsidRDefault="00E411F0">
      <w:pPr>
        <w:autoSpaceDE w:val="0"/>
        <w:autoSpaceDN w:val="0"/>
        <w:adjustRightInd w:val="0"/>
        <w:ind w:left="0" w:firstLine="0"/>
      </w:pPr>
      <w:r w:rsidRPr="00B441AF">
        <w:t>2.2.5.</w:t>
      </w:r>
      <w:r w:rsidR="003B3285" w:rsidRPr="00B441AF">
        <w:tab/>
      </w:r>
      <w:r w:rsidR="00D24D09" w:rsidRPr="00B441AF">
        <w:t xml:space="preserve">приостанавливать или ограничивать в </w:t>
      </w:r>
      <w:r w:rsidRPr="00B441AF">
        <w:t xml:space="preserve">установленном </w:t>
      </w:r>
      <w:r w:rsidR="00D24D09" w:rsidRPr="00B441AF">
        <w:t>порядке</w:t>
      </w:r>
      <w:r w:rsidRPr="00B441AF">
        <w:t xml:space="preserve"> </w:t>
      </w:r>
      <w:r w:rsidR="00D24D09" w:rsidRPr="00B441AF">
        <w:t xml:space="preserve">подачу </w:t>
      </w:r>
      <w:r w:rsidRPr="00B441AF">
        <w:t xml:space="preserve">ПОТРЕБИТЕЛЮ </w:t>
      </w:r>
      <w:r w:rsidR="00D24D09" w:rsidRPr="00B441AF">
        <w:t>коммунальных ресурсов;</w:t>
      </w:r>
    </w:p>
    <w:p w:rsidR="00D24D09" w:rsidRPr="00B441AF" w:rsidRDefault="00E411F0" w:rsidP="00B441AF">
      <w:pPr>
        <w:autoSpaceDE w:val="0"/>
        <w:autoSpaceDN w:val="0"/>
        <w:adjustRightInd w:val="0"/>
        <w:ind w:left="0" w:firstLine="0"/>
      </w:pPr>
      <w:r w:rsidRPr="00B441AF">
        <w:t>2.2.6.</w:t>
      </w:r>
      <w:r w:rsidR="003B3285" w:rsidRPr="00B441AF">
        <w:tab/>
      </w:r>
      <w:r w:rsidR="00D24D09" w:rsidRPr="00B441AF">
        <w:t>привлекать на основании соответствующего договора, содержащего условие об обеспечении требований законодательства РФ о защите персональных данных, организацию или индивидуального предпринимателя:</w:t>
      </w:r>
      <w:r w:rsidR="000D29F9">
        <w:t xml:space="preserve"> </w:t>
      </w:r>
      <w:r w:rsidR="00D24D09" w:rsidRPr="00B441AF">
        <w:t>для</w:t>
      </w:r>
      <w:r w:rsidR="008A4FEF">
        <w:t> </w:t>
      </w:r>
      <w:r w:rsidR="00D24D09" w:rsidRPr="00B441AF">
        <w:t>снятия показаний индивидуальных</w:t>
      </w:r>
      <w:r w:rsidR="000719DD" w:rsidRPr="00B441AF">
        <w:t xml:space="preserve"> </w:t>
      </w:r>
      <w:r w:rsidR="00D24D09" w:rsidRPr="00B441AF">
        <w:t>приборов учета;</w:t>
      </w:r>
      <w:r w:rsidR="000D29F9">
        <w:t xml:space="preserve"> </w:t>
      </w:r>
      <w:r w:rsidR="00D24D09" w:rsidRPr="00B441AF">
        <w:t xml:space="preserve">для доставки платежных документов </w:t>
      </w:r>
      <w:r w:rsidRPr="00B441AF">
        <w:t>ПОТРЕБИТЕЛЮ</w:t>
      </w:r>
      <w:r w:rsidR="00D24D09" w:rsidRPr="00B441AF">
        <w:t>;</w:t>
      </w:r>
      <w:r w:rsidR="000D29F9">
        <w:t xml:space="preserve"> </w:t>
      </w:r>
      <w:r w:rsidR="00D24D09" w:rsidRPr="00B441AF">
        <w:t xml:space="preserve">для начисления платы за коммунальные услуги и подготовки доставки платежных документов </w:t>
      </w:r>
      <w:r w:rsidRPr="00B441AF">
        <w:t>ПОТРЕБИТЕЛЮ</w:t>
      </w:r>
      <w:r w:rsidR="00D24D09" w:rsidRPr="00B441AF">
        <w:t>;</w:t>
      </w:r>
    </w:p>
    <w:p w:rsidR="00FB1C5A" w:rsidRPr="00B441AF" w:rsidRDefault="00093E68">
      <w:pPr>
        <w:autoSpaceDE w:val="0"/>
        <w:autoSpaceDN w:val="0"/>
        <w:adjustRightInd w:val="0"/>
        <w:ind w:left="0" w:firstLine="0"/>
      </w:pPr>
      <w:r w:rsidRPr="00B441AF">
        <w:t>2.2.</w:t>
      </w:r>
      <w:r w:rsidR="00175E4B" w:rsidRPr="00B441AF">
        <w:t>7</w:t>
      </w:r>
      <w:r w:rsidR="003B3285" w:rsidRPr="00B441AF">
        <w:t>.</w:t>
      </w:r>
      <w:r w:rsidR="003B3285" w:rsidRPr="00B441AF">
        <w:tab/>
        <w:t>о</w:t>
      </w:r>
      <w:r w:rsidR="00D24D09" w:rsidRPr="00B441AF">
        <w:t>существлять иные права, предусмотренные законодательством РФ</w:t>
      </w:r>
      <w:r w:rsidRPr="00B441AF">
        <w:t xml:space="preserve">. </w:t>
      </w:r>
    </w:p>
    <w:p w:rsidR="00425C9D" w:rsidRPr="00B441AF" w:rsidRDefault="00425C9D" w:rsidP="00B441AF">
      <w:pPr>
        <w:pStyle w:val="af6"/>
        <w:numPr>
          <w:ilvl w:val="0"/>
          <w:numId w:val="10"/>
        </w:numPr>
        <w:tabs>
          <w:tab w:val="left" w:pos="0"/>
        </w:tabs>
        <w:suppressAutoHyphens/>
        <w:autoSpaceDE w:val="0"/>
        <w:autoSpaceDN w:val="0"/>
        <w:jc w:val="center"/>
        <w:rPr>
          <w:b/>
          <w:bCs/>
        </w:rPr>
      </w:pPr>
      <w:r w:rsidRPr="00B441AF">
        <w:rPr>
          <w:b/>
          <w:bCs/>
        </w:rPr>
        <w:t>ОБЯЗАННОСТИ И ПРАВА ПОТРЕБИТЕЛЯ.</w:t>
      </w:r>
    </w:p>
    <w:p w:rsidR="0056549D" w:rsidRPr="00B441AF" w:rsidRDefault="0056549D" w:rsidP="00B441AF">
      <w:pPr>
        <w:ind w:left="0" w:firstLine="0"/>
        <w:rPr>
          <w:b/>
        </w:rPr>
      </w:pPr>
      <w:r w:rsidRPr="00B441AF">
        <w:rPr>
          <w:b/>
          <w:bCs/>
        </w:rPr>
        <w:t>3.1.</w:t>
      </w:r>
      <w:r w:rsidRPr="00B441AF">
        <w:rPr>
          <w:b/>
          <w:bCs/>
        </w:rPr>
        <w:tab/>
      </w:r>
      <w:r w:rsidR="00F922D1" w:rsidRPr="00B441AF">
        <w:rPr>
          <w:b/>
        </w:rPr>
        <w:t>ПОТРЕБИТЕЛЬ обязан</w:t>
      </w:r>
    </w:p>
    <w:p w:rsidR="008E2010" w:rsidRPr="00B441AF" w:rsidRDefault="008E2010" w:rsidP="00B441AF">
      <w:pPr>
        <w:ind w:left="0" w:firstLine="0"/>
        <w:rPr>
          <w:bCs/>
        </w:rPr>
      </w:pPr>
      <w:r w:rsidRPr="00B441AF">
        <w:rPr>
          <w:bCs/>
        </w:rPr>
        <w:t>3.1.1.</w:t>
      </w:r>
      <w:r w:rsidRPr="00B441AF">
        <w:rPr>
          <w:bCs/>
        </w:rPr>
        <w:tab/>
        <w:t>своевременно и в полном объеме вносить плату за коммунальные услуги;</w:t>
      </w:r>
    </w:p>
    <w:p w:rsidR="00F922D1" w:rsidRPr="00B441AF" w:rsidRDefault="00F922D1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</w:t>
      </w:r>
      <w:r w:rsidR="008E2010" w:rsidRPr="00B441AF">
        <w:rPr>
          <w:bCs/>
        </w:rPr>
        <w:t>2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Pr="00B441AF">
        <w:rPr>
          <w:bCs/>
        </w:rPr>
        <w:t>при обнаружении неисправностей, пожара и аварий во внутриквартирном оборудовании, а также при</w:t>
      </w:r>
      <w:r w:rsidR="008A4FEF">
        <w:rPr>
          <w:bCs/>
        </w:rPr>
        <w:t> </w:t>
      </w:r>
      <w:r w:rsidRPr="00B441AF">
        <w:rPr>
          <w:bCs/>
        </w:rPr>
        <w:t>обнаружении иных нарушений качества предоставления коммунальн</w:t>
      </w:r>
      <w:r w:rsidR="008E2010" w:rsidRPr="00B441AF">
        <w:rPr>
          <w:bCs/>
        </w:rPr>
        <w:t>ой</w:t>
      </w:r>
      <w:r w:rsidRPr="00B441AF">
        <w:rPr>
          <w:bCs/>
        </w:rPr>
        <w:t xml:space="preserve"> услуг</w:t>
      </w:r>
      <w:r w:rsidR="008E2010" w:rsidRPr="00B441AF">
        <w:rPr>
          <w:bCs/>
        </w:rPr>
        <w:t>и</w:t>
      </w:r>
      <w:r w:rsidRPr="00B441AF">
        <w:rPr>
          <w:bCs/>
        </w:rPr>
        <w:t xml:space="preserve"> немедленно сообщать о</w:t>
      </w:r>
      <w:r w:rsidR="00880D34">
        <w:rPr>
          <w:bCs/>
        </w:rPr>
        <w:t> </w:t>
      </w:r>
      <w:r w:rsidRPr="00B441AF">
        <w:rPr>
          <w:bCs/>
        </w:rPr>
        <w:t>них в</w:t>
      </w:r>
      <w:r w:rsidR="008A4FEF">
        <w:rPr>
          <w:bCs/>
        </w:rPr>
        <w:t> </w:t>
      </w:r>
      <w:r w:rsidRPr="00B441AF">
        <w:rPr>
          <w:bCs/>
        </w:rPr>
        <w:t>аварийно-диспетчерскую службу РСО, а при наличии возможности - принимать все меры по</w:t>
      </w:r>
      <w:r w:rsidR="00880D34">
        <w:rPr>
          <w:bCs/>
        </w:rPr>
        <w:t> </w:t>
      </w:r>
      <w:r w:rsidRPr="00B441AF">
        <w:rPr>
          <w:bCs/>
        </w:rPr>
        <w:t>устранению таких неисправностей, пожара и аварий;</w:t>
      </w:r>
    </w:p>
    <w:p w:rsidR="00F922D1" w:rsidRPr="00B441AF" w:rsidRDefault="00F922D1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</w:t>
      </w:r>
      <w:r w:rsidR="008E2010" w:rsidRPr="00B441AF">
        <w:rPr>
          <w:bCs/>
        </w:rPr>
        <w:t>3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Pr="00B441AF">
        <w:rPr>
          <w:bCs/>
        </w:rPr>
        <w:t>при обнаружении неисправностей, повреждений, индивидуального</w:t>
      </w:r>
      <w:r w:rsidR="0076427C" w:rsidRPr="00B441AF">
        <w:rPr>
          <w:bCs/>
        </w:rPr>
        <w:t xml:space="preserve"> </w:t>
      </w:r>
      <w:r w:rsidRPr="00B441AF">
        <w:rPr>
          <w:bCs/>
        </w:rPr>
        <w:t>прибора учета или</w:t>
      </w:r>
      <w:r w:rsidR="00880D34">
        <w:rPr>
          <w:bCs/>
        </w:rPr>
        <w:t> </w:t>
      </w:r>
      <w:r w:rsidRPr="00B441AF">
        <w:rPr>
          <w:bCs/>
        </w:rPr>
        <w:t>распределителей, нарушения целостности их пломб немедленно сообщать об этом в аварийно-диспетчерскую службу РСО;</w:t>
      </w:r>
    </w:p>
    <w:p w:rsidR="00F922D1" w:rsidRPr="00B441AF" w:rsidRDefault="00F922D1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</w:t>
      </w:r>
      <w:r w:rsidR="008E2010" w:rsidRPr="00B441AF">
        <w:rPr>
          <w:bCs/>
        </w:rPr>
        <w:t>4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Pr="00B441AF">
        <w:rPr>
          <w:bCs/>
        </w:rPr>
        <w:t xml:space="preserve">в целях учета </w:t>
      </w:r>
      <w:r w:rsidR="003D1A49" w:rsidRPr="00B441AF">
        <w:rPr>
          <w:bCs/>
        </w:rPr>
        <w:t>потребленной электрической энергии</w:t>
      </w:r>
      <w:r w:rsidRPr="00B441AF">
        <w:rPr>
          <w:bCs/>
        </w:rPr>
        <w:t xml:space="preserve"> использовать </w:t>
      </w:r>
      <w:r w:rsidR="0076427C" w:rsidRPr="00B441AF">
        <w:rPr>
          <w:bCs/>
        </w:rPr>
        <w:t xml:space="preserve">индивидуальные </w:t>
      </w:r>
      <w:r w:rsidRPr="00B441AF">
        <w:rPr>
          <w:bCs/>
        </w:rPr>
        <w:t>приборы учета, распределители утвержденного типа, соответствующие требованиям законодательства РФ;</w:t>
      </w:r>
    </w:p>
    <w:p w:rsidR="00F922D1" w:rsidRPr="00B441AF" w:rsidRDefault="003B3285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</w:t>
      </w:r>
      <w:r w:rsidR="008E2010" w:rsidRPr="00B441AF">
        <w:rPr>
          <w:bCs/>
        </w:rPr>
        <w:t>5</w:t>
      </w:r>
      <w:r w:rsidRPr="00B441AF">
        <w:rPr>
          <w:bCs/>
        </w:rPr>
        <w:t>.</w:t>
      </w:r>
      <w:r w:rsidRPr="00B441AF">
        <w:rPr>
          <w:bCs/>
        </w:rPr>
        <w:tab/>
      </w:r>
      <w:r w:rsidR="00F922D1" w:rsidRPr="00B441AF">
        <w:rPr>
          <w:bCs/>
        </w:rPr>
        <w:t>обеспечивать проведение поверок установленных за счет ПОТРЕБИТЕЛЯ индивидуальных</w:t>
      </w:r>
      <w:r w:rsidR="0076427C" w:rsidRPr="00B441AF">
        <w:rPr>
          <w:bCs/>
        </w:rPr>
        <w:t xml:space="preserve"> </w:t>
      </w:r>
      <w:r w:rsidR="00F922D1" w:rsidRPr="00B441AF">
        <w:rPr>
          <w:bCs/>
        </w:rPr>
        <w:t>приборов учета в сроки, установленные технической документацией на прибор учета, предварительно проинформировав РСО о планируемой дате снятия прибора учета для осуществления его поверки и дате установления прибора учета по итогам проведения его поверки, а также направлять РСО копию свидетельства о поверке или иного документа, удостоверяющего результаты поверки прибора учета;</w:t>
      </w:r>
    </w:p>
    <w:p w:rsidR="00F922D1" w:rsidRPr="00B441AF" w:rsidRDefault="00F922D1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lastRenderedPageBreak/>
        <w:t>3.1.</w:t>
      </w:r>
      <w:r w:rsidR="008E2010" w:rsidRPr="00B441AF">
        <w:rPr>
          <w:bCs/>
        </w:rPr>
        <w:t>6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Pr="00B441AF">
        <w:rPr>
          <w:bCs/>
        </w:rPr>
        <w:t>допускать представителей РСО (в том числе работников аварийных служб), в занимаемое жилое или</w:t>
      </w:r>
      <w:r w:rsidR="008A4FEF">
        <w:rPr>
          <w:bCs/>
        </w:rPr>
        <w:t> </w:t>
      </w:r>
      <w:r w:rsidRPr="00B441AF">
        <w:rPr>
          <w:bCs/>
        </w:rPr>
        <w:t xml:space="preserve">нежилое помещение для осмотра технического состояния внутриквартирного оборудования в заранее согласованное с РСО время, но не чаще 1 раза в 3 месяца, для проверки устранения недостатков предоставления </w:t>
      </w:r>
      <w:r w:rsidR="003D1A49" w:rsidRPr="00B441AF">
        <w:rPr>
          <w:bCs/>
        </w:rPr>
        <w:t xml:space="preserve">коммунальной </w:t>
      </w:r>
      <w:r w:rsidRPr="00B441AF">
        <w:rPr>
          <w:bCs/>
        </w:rPr>
        <w:t>услуг</w:t>
      </w:r>
      <w:r w:rsidR="003D1A49" w:rsidRPr="00B441AF">
        <w:rPr>
          <w:bCs/>
        </w:rPr>
        <w:t>и</w:t>
      </w:r>
      <w:r w:rsidRPr="00B441AF">
        <w:rPr>
          <w:bCs/>
        </w:rPr>
        <w:t xml:space="preserve"> и выполнения необходимых ремонтных работ - по мере необходимости, а для ликвидации аварий - в любое время;</w:t>
      </w:r>
    </w:p>
    <w:p w:rsidR="00F922D1" w:rsidRPr="00B441AF" w:rsidRDefault="00F922D1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</w:t>
      </w:r>
      <w:r w:rsidR="008E2010" w:rsidRPr="00B441AF">
        <w:rPr>
          <w:bCs/>
        </w:rPr>
        <w:t>7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="00C907FD" w:rsidRPr="00B441AF">
        <w:rPr>
          <w:bCs/>
        </w:rPr>
        <w:t xml:space="preserve">допускать представителей </w:t>
      </w:r>
      <w:r w:rsidRPr="00B441AF">
        <w:rPr>
          <w:bCs/>
        </w:rPr>
        <w:t>РСО в занимаемое жилое или нежилое помещение для снятия показаний индивидуальных</w:t>
      </w:r>
      <w:r w:rsidR="0076427C" w:rsidRPr="00B441AF">
        <w:rPr>
          <w:bCs/>
        </w:rPr>
        <w:t xml:space="preserve"> </w:t>
      </w:r>
      <w:r w:rsidRPr="00B441AF">
        <w:rPr>
          <w:bCs/>
        </w:rPr>
        <w:t>приборов учета и распределителей, проверки их состояния, факта их наличия или</w:t>
      </w:r>
      <w:r w:rsidR="00880D34">
        <w:rPr>
          <w:bCs/>
        </w:rPr>
        <w:t> </w:t>
      </w:r>
      <w:r w:rsidRPr="00B441AF">
        <w:rPr>
          <w:bCs/>
        </w:rPr>
        <w:t>отсутствия, а</w:t>
      </w:r>
      <w:r w:rsidR="008A4FEF">
        <w:rPr>
          <w:bCs/>
        </w:rPr>
        <w:t> </w:t>
      </w:r>
      <w:r w:rsidRPr="00B441AF">
        <w:rPr>
          <w:bCs/>
        </w:rPr>
        <w:t xml:space="preserve">также достоверности переданных </w:t>
      </w:r>
      <w:r w:rsidR="00E77744" w:rsidRPr="00B441AF">
        <w:rPr>
          <w:bCs/>
        </w:rPr>
        <w:t>ПОТРЕБИТЕЛЕМ</w:t>
      </w:r>
      <w:r w:rsidRPr="00B441AF">
        <w:rPr>
          <w:bCs/>
        </w:rPr>
        <w:t xml:space="preserve"> </w:t>
      </w:r>
      <w:r w:rsidR="00E77744" w:rsidRPr="00B441AF">
        <w:rPr>
          <w:bCs/>
        </w:rPr>
        <w:t>РСО</w:t>
      </w:r>
      <w:r w:rsidRPr="00B441AF">
        <w:rPr>
          <w:bCs/>
        </w:rPr>
        <w:t xml:space="preserve"> сведений о показаниях таких приборов учета и</w:t>
      </w:r>
      <w:r w:rsidR="008A4FEF">
        <w:rPr>
          <w:bCs/>
        </w:rPr>
        <w:t> </w:t>
      </w:r>
      <w:r w:rsidRPr="00B441AF">
        <w:rPr>
          <w:bCs/>
        </w:rPr>
        <w:t xml:space="preserve">распределителей в заранее согласованное время, но не чаще 1 раза в </w:t>
      </w:r>
      <w:r w:rsidR="00C450A1" w:rsidRPr="00B441AF">
        <w:rPr>
          <w:bCs/>
        </w:rPr>
        <w:t>3</w:t>
      </w:r>
      <w:r w:rsidRPr="00B441AF">
        <w:rPr>
          <w:bCs/>
        </w:rPr>
        <w:t xml:space="preserve"> месяц</w:t>
      </w:r>
      <w:r w:rsidR="00C450A1" w:rsidRPr="00B441AF">
        <w:rPr>
          <w:bCs/>
        </w:rPr>
        <w:t>а</w:t>
      </w:r>
      <w:r w:rsidR="003A0A70" w:rsidRPr="00B441AF">
        <w:t>;</w:t>
      </w:r>
    </w:p>
    <w:p w:rsidR="00F922D1" w:rsidRPr="00B441AF" w:rsidRDefault="00E77744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</w:t>
      </w:r>
      <w:r w:rsidR="008E2010" w:rsidRPr="00B441AF">
        <w:rPr>
          <w:bCs/>
        </w:rPr>
        <w:t>8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="00F922D1" w:rsidRPr="00B441AF">
        <w:rPr>
          <w:bCs/>
        </w:rPr>
        <w:t xml:space="preserve">информировать </w:t>
      </w:r>
      <w:r w:rsidRPr="00B441AF">
        <w:rPr>
          <w:bCs/>
        </w:rPr>
        <w:t>РСО</w:t>
      </w:r>
      <w:r w:rsidR="00F922D1" w:rsidRPr="00B441AF">
        <w:rPr>
          <w:bCs/>
        </w:rPr>
        <w:t xml:space="preserve"> об увеличении или уменьшении числа граждан, проживающих (в том числе временно) в занимаемом им жилом помещении, не позднее 5 рабочих дней со дня произошедших изменений, в</w:t>
      </w:r>
      <w:r w:rsidR="008A4FEF">
        <w:rPr>
          <w:bCs/>
        </w:rPr>
        <w:t> </w:t>
      </w:r>
      <w:r w:rsidR="00F922D1" w:rsidRPr="00B441AF">
        <w:rPr>
          <w:bCs/>
        </w:rPr>
        <w:t>случае если жилое помещение не оборудовано прибором учета;</w:t>
      </w:r>
    </w:p>
    <w:p w:rsidR="00F922D1" w:rsidRPr="00B441AF" w:rsidRDefault="00E77744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3.1.9.</w:t>
      </w:r>
      <w:r w:rsidR="003B3285" w:rsidRPr="00B441AF">
        <w:rPr>
          <w:bCs/>
        </w:rPr>
        <w:tab/>
      </w:r>
      <w:r w:rsidR="00F922D1" w:rsidRPr="00B441AF">
        <w:rPr>
          <w:bCs/>
        </w:rPr>
        <w:t>нести иные обязанности, предусмотренные законодательством РФ.</w:t>
      </w:r>
    </w:p>
    <w:p w:rsidR="00F922D1" w:rsidRPr="00B441AF" w:rsidRDefault="00E77744">
      <w:pPr>
        <w:autoSpaceDE w:val="0"/>
        <w:autoSpaceDN w:val="0"/>
        <w:adjustRightInd w:val="0"/>
        <w:ind w:left="0" w:firstLine="0"/>
        <w:rPr>
          <w:b/>
          <w:bCs/>
        </w:rPr>
      </w:pPr>
      <w:r w:rsidRPr="00B441AF">
        <w:rPr>
          <w:b/>
          <w:bCs/>
        </w:rPr>
        <w:t>3.2. ПОТРЕБИТЕЛЬ</w:t>
      </w:r>
      <w:r w:rsidR="00F922D1" w:rsidRPr="00B441AF">
        <w:rPr>
          <w:b/>
          <w:bCs/>
        </w:rPr>
        <w:t xml:space="preserve"> не вправе:</w:t>
      </w:r>
    </w:p>
    <w:p w:rsidR="00F922D1" w:rsidRPr="00B441AF" w:rsidRDefault="00E77744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3.2.1.</w:t>
      </w:r>
      <w:r w:rsidR="003B3285" w:rsidRPr="00B441AF">
        <w:rPr>
          <w:bCs/>
        </w:rPr>
        <w:tab/>
      </w:r>
      <w:r w:rsidR="00F922D1" w:rsidRPr="00B441AF">
        <w:rPr>
          <w:bCs/>
        </w:rPr>
        <w:t>использовать бытовые машины (приборы, оборудование), мощность подключения которых превышает максимально д</w:t>
      </w:r>
      <w:bookmarkStart w:id="0" w:name="_GoBack"/>
      <w:bookmarkEnd w:id="0"/>
      <w:r w:rsidR="00F922D1" w:rsidRPr="00B441AF">
        <w:rPr>
          <w:bCs/>
        </w:rPr>
        <w:t xml:space="preserve">опустимые нагрузки, рассчитанные </w:t>
      </w:r>
      <w:r w:rsidRPr="00B441AF">
        <w:rPr>
          <w:bCs/>
        </w:rPr>
        <w:t>РСО</w:t>
      </w:r>
      <w:r w:rsidR="00F922D1" w:rsidRPr="00B441AF">
        <w:rPr>
          <w:bCs/>
        </w:rPr>
        <w:t xml:space="preserve"> исходя из технических характеристик внутридомовых инженерных систем и доведенные до сведения </w:t>
      </w:r>
      <w:r w:rsidRPr="00B441AF">
        <w:rPr>
          <w:bCs/>
        </w:rPr>
        <w:t>ПОТРЕБИТЕЛЯ</w:t>
      </w:r>
      <w:r w:rsidR="00F922D1" w:rsidRPr="00B441AF">
        <w:rPr>
          <w:bCs/>
        </w:rPr>
        <w:t>;</w:t>
      </w:r>
    </w:p>
    <w:p w:rsidR="00F922D1" w:rsidRPr="00B441AF" w:rsidRDefault="00E77744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3.2.2.</w:t>
      </w:r>
      <w:r w:rsidR="003B3285" w:rsidRPr="00B441AF">
        <w:rPr>
          <w:bCs/>
        </w:rPr>
        <w:tab/>
      </w:r>
      <w:r w:rsidR="00F922D1" w:rsidRPr="00B441AF">
        <w:rPr>
          <w:bCs/>
        </w:rPr>
        <w:t>самовольно нарушать пломбы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F922D1" w:rsidRPr="00B441AF" w:rsidRDefault="00E77744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3.2.3.</w:t>
      </w:r>
      <w:r w:rsidR="003B3285" w:rsidRPr="00B441AF">
        <w:rPr>
          <w:bCs/>
        </w:rPr>
        <w:tab/>
      </w:r>
      <w:r w:rsidR="00F922D1" w:rsidRPr="00B441AF">
        <w:rPr>
          <w:bCs/>
        </w:rPr>
        <w:t xml:space="preserve">несанкционированно подключать оборудование </w:t>
      </w:r>
      <w:r w:rsidRPr="00B441AF">
        <w:rPr>
          <w:bCs/>
        </w:rPr>
        <w:t>ПОТРЕБИТЕЛЯ</w:t>
      </w:r>
      <w:r w:rsidR="00F922D1" w:rsidRPr="00B441AF">
        <w:rPr>
          <w:bCs/>
        </w:rPr>
        <w:t xml:space="preserve">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 системы.</w:t>
      </w:r>
    </w:p>
    <w:p w:rsidR="0054601F" w:rsidRPr="00B441AF" w:rsidRDefault="00127472" w:rsidP="00B441AF">
      <w:pPr>
        <w:tabs>
          <w:tab w:val="left" w:pos="0"/>
          <w:tab w:val="left" w:pos="1134"/>
        </w:tabs>
        <w:suppressAutoHyphens/>
        <w:autoSpaceDE w:val="0"/>
        <w:autoSpaceDN w:val="0"/>
        <w:ind w:left="0" w:firstLine="0"/>
        <w:jc w:val="left"/>
        <w:rPr>
          <w:b/>
          <w:bCs/>
        </w:rPr>
      </w:pPr>
      <w:r w:rsidRPr="00B441AF">
        <w:rPr>
          <w:b/>
          <w:bCs/>
        </w:rPr>
        <w:t xml:space="preserve">3.3. </w:t>
      </w:r>
      <w:r w:rsidR="00425C9D" w:rsidRPr="00B441AF">
        <w:rPr>
          <w:b/>
          <w:bCs/>
        </w:rPr>
        <w:t xml:space="preserve">ПОТРЕБИТЕЛЬ </w:t>
      </w:r>
      <w:r w:rsidR="0054601F" w:rsidRPr="00B441AF">
        <w:rPr>
          <w:b/>
          <w:bCs/>
        </w:rPr>
        <w:t>имеет право:</w:t>
      </w:r>
    </w:p>
    <w:p w:rsidR="0054601F" w:rsidRPr="00B441AF" w:rsidRDefault="0054601F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</w:t>
      </w:r>
      <w:r w:rsidR="00127472" w:rsidRPr="00B441AF">
        <w:rPr>
          <w:bCs/>
        </w:rPr>
        <w:t>3</w:t>
      </w:r>
      <w:r w:rsidRPr="00B441AF">
        <w:rPr>
          <w:bCs/>
        </w:rPr>
        <w:t>.1.</w:t>
      </w:r>
      <w:r w:rsidR="003B3285" w:rsidRPr="00B441AF">
        <w:rPr>
          <w:bCs/>
        </w:rPr>
        <w:tab/>
      </w:r>
      <w:r w:rsidRPr="00B441AF">
        <w:rPr>
          <w:bCs/>
        </w:rPr>
        <w:t>получать в необходимых объемах коммунальную услугу надлежащего качества;</w:t>
      </w:r>
    </w:p>
    <w:p w:rsidR="0054601F" w:rsidRPr="00B441AF" w:rsidRDefault="00127472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3.3</w:t>
      </w:r>
      <w:r w:rsidR="0054601F" w:rsidRPr="00B441AF">
        <w:rPr>
          <w:bCs/>
        </w:rPr>
        <w:t>.2.</w:t>
      </w:r>
      <w:r w:rsidR="003B3285" w:rsidRPr="00B441AF">
        <w:rPr>
          <w:bCs/>
        </w:rPr>
        <w:tab/>
      </w:r>
      <w:r w:rsidR="0054601F" w:rsidRPr="00B441AF">
        <w:rPr>
          <w:bCs/>
        </w:rPr>
        <w:t>получать от РСО сведения о правильности исчисления предъявленного ПОТРЕБИТЕЛЮ к уплате размера платы за коммунальную услугу, а также о наличии (об отсутствии) задолженности или переплаты ПОТРЕБИТЕЛЯ за коммунальную услугу, наличии оснований и правильности начисления РСО ПОТРЕБИТЕЛЮ неустоек (штрафов, пеней);</w:t>
      </w:r>
    </w:p>
    <w:p w:rsidR="0054601F" w:rsidRPr="00B441AF" w:rsidRDefault="0054601F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</w:t>
      </w:r>
      <w:r w:rsidR="00127472" w:rsidRPr="00B441AF">
        <w:rPr>
          <w:bCs/>
        </w:rPr>
        <w:t>3</w:t>
      </w:r>
      <w:r w:rsidR="003B3285" w:rsidRPr="00B441AF">
        <w:rPr>
          <w:bCs/>
        </w:rPr>
        <w:t>.3.</w:t>
      </w:r>
      <w:r w:rsidR="003B3285" w:rsidRPr="00B441AF">
        <w:rPr>
          <w:bCs/>
        </w:rPr>
        <w:tab/>
      </w:r>
      <w:r w:rsidRPr="00B441AF">
        <w:rPr>
          <w:bCs/>
        </w:rPr>
        <w:t>требовать от РСО проведения проверок качества предоставляемой коммунальной услуги, оформления и</w:t>
      </w:r>
      <w:r w:rsidR="008A4FEF">
        <w:rPr>
          <w:bCs/>
        </w:rPr>
        <w:t> </w:t>
      </w:r>
      <w:r w:rsidRPr="00B441AF">
        <w:rPr>
          <w:bCs/>
        </w:rPr>
        <w:t>предоставления акта проверки, акта об устранении выявленных недостатков;</w:t>
      </w:r>
    </w:p>
    <w:p w:rsidR="0054601F" w:rsidRPr="00B441AF" w:rsidRDefault="00127472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3.3</w:t>
      </w:r>
      <w:r w:rsidR="0054601F" w:rsidRPr="00B441AF">
        <w:rPr>
          <w:bCs/>
        </w:rPr>
        <w:t>.</w:t>
      </w:r>
      <w:r w:rsidR="00167FF7" w:rsidRPr="00B441AF">
        <w:rPr>
          <w:bCs/>
        </w:rPr>
        <w:t>4</w:t>
      </w:r>
      <w:r w:rsidR="0054601F" w:rsidRPr="00B441AF">
        <w:rPr>
          <w:bCs/>
        </w:rPr>
        <w:t>.</w:t>
      </w:r>
      <w:r w:rsidR="003B3285" w:rsidRPr="00B441AF">
        <w:rPr>
          <w:bCs/>
        </w:rPr>
        <w:tab/>
      </w:r>
      <w:r w:rsidR="0054601F" w:rsidRPr="00B441AF">
        <w:rPr>
          <w:bCs/>
        </w:rPr>
        <w:t>требовать в установленных случаях изменения размера платы за коммунальную услугу при</w:t>
      </w:r>
      <w:r w:rsidR="008A4FEF">
        <w:rPr>
          <w:bCs/>
        </w:rPr>
        <w:t> </w:t>
      </w:r>
      <w:r w:rsidR="0054601F" w:rsidRPr="00B441AF">
        <w:rPr>
          <w:bCs/>
        </w:rPr>
        <w:t>предоставлении коммунальной услуги ненадлежащего качества и (или) с перерывами, превышающими установленную продолжительность, а также за период временного отсутствия ПОТРЕБИТЕЛЯ в</w:t>
      </w:r>
      <w:r w:rsidR="00880D34">
        <w:rPr>
          <w:bCs/>
        </w:rPr>
        <w:t> </w:t>
      </w:r>
      <w:r w:rsidR="0054601F" w:rsidRPr="00B441AF">
        <w:rPr>
          <w:bCs/>
        </w:rPr>
        <w:t>занимаемом жилом помещении;</w:t>
      </w:r>
    </w:p>
    <w:p w:rsidR="0054601F" w:rsidRPr="00B441AF" w:rsidRDefault="0054601F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</w:t>
      </w:r>
      <w:r w:rsidR="00127472" w:rsidRPr="00B441AF">
        <w:rPr>
          <w:bCs/>
        </w:rPr>
        <w:t>3</w:t>
      </w:r>
      <w:r w:rsidRPr="00B441AF">
        <w:rPr>
          <w:bCs/>
        </w:rPr>
        <w:t>.</w:t>
      </w:r>
      <w:r w:rsidR="000D29F9">
        <w:rPr>
          <w:bCs/>
        </w:rPr>
        <w:t>5</w:t>
      </w:r>
      <w:r w:rsidRPr="00B441AF">
        <w:rPr>
          <w:bCs/>
        </w:rPr>
        <w:t>.</w:t>
      </w:r>
      <w:r w:rsidR="003B3285" w:rsidRPr="00B441AF">
        <w:rPr>
          <w:bCs/>
        </w:rPr>
        <w:tab/>
      </w:r>
      <w:r w:rsidRPr="00B441AF">
        <w:rPr>
          <w:bCs/>
        </w:rPr>
        <w:t>требовать от РСО возмещения убытков и вреда, причиненного жизни, здоровью или имуществу ПОТРЕБИТЕЛЯ вследствие предоставления коммунальной услуги ненадлежащего качества и (или) с</w:t>
      </w:r>
      <w:r w:rsidR="00880D34">
        <w:rPr>
          <w:bCs/>
        </w:rPr>
        <w:t> </w:t>
      </w:r>
      <w:r w:rsidRPr="00B441AF">
        <w:rPr>
          <w:bCs/>
        </w:rPr>
        <w:t>перерывами, превышающими установленную продолжительность, в соответствии с законодательством РФ;</w:t>
      </w:r>
    </w:p>
    <w:p w:rsidR="0054601F" w:rsidRPr="00B441AF" w:rsidRDefault="00127472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3.3</w:t>
      </w:r>
      <w:r w:rsidR="00D60BCA" w:rsidRPr="00B441AF">
        <w:rPr>
          <w:bCs/>
        </w:rPr>
        <w:t>.</w:t>
      </w:r>
      <w:r w:rsidR="000D29F9">
        <w:rPr>
          <w:bCs/>
        </w:rPr>
        <w:t>6</w:t>
      </w:r>
      <w:r w:rsidR="00D60BCA" w:rsidRPr="00B441AF">
        <w:rPr>
          <w:bCs/>
        </w:rPr>
        <w:t>.</w:t>
      </w:r>
      <w:r w:rsidR="003B3285" w:rsidRPr="00B441AF">
        <w:rPr>
          <w:bCs/>
        </w:rPr>
        <w:tab/>
      </w:r>
      <w:r w:rsidR="0054601F" w:rsidRPr="00B441AF">
        <w:rPr>
          <w:bCs/>
        </w:rPr>
        <w:t xml:space="preserve">требовать от представителя </w:t>
      </w:r>
      <w:r w:rsidR="00D60BCA" w:rsidRPr="00B441AF">
        <w:rPr>
          <w:bCs/>
        </w:rPr>
        <w:t>РСО</w:t>
      </w:r>
      <w:r w:rsidR="0054601F" w:rsidRPr="00B441AF">
        <w:rPr>
          <w:bCs/>
        </w:rPr>
        <w:t xml:space="preserve"> предъявления документов, подтверждающих его личность и</w:t>
      </w:r>
      <w:r w:rsidR="008A4FEF">
        <w:rPr>
          <w:bCs/>
        </w:rPr>
        <w:t> </w:t>
      </w:r>
      <w:r w:rsidR="0054601F" w:rsidRPr="00B441AF">
        <w:rPr>
          <w:bCs/>
        </w:rPr>
        <w:t>наличие у</w:t>
      </w:r>
      <w:r w:rsidR="008A4FEF">
        <w:rPr>
          <w:bCs/>
        </w:rPr>
        <w:t> </w:t>
      </w:r>
      <w:r w:rsidR="0054601F" w:rsidRPr="00B441AF">
        <w:rPr>
          <w:bCs/>
        </w:rPr>
        <w:t xml:space="preserve">него полномочий на доступ в жилое или нежилое помещение </w:t>
      </w:r>
      <w:r w:rsidR="00D60BCA" w:rsidRPr="00B441AF">
        <w:rPr>
          <w:bCs/>
        </w:rPr>
        <w:t>ПОТРЕБИТЕЛЯ</w:t>
      </w:r>
      <w:r w:rsidR="0054601F" w:rsidRPr="00B441AF">
        <w:rPr>
          <w:bCs/>
        </w:rPr>
        <w:t xml:space="preserve"> для проведения проверок состояния приборов учета, достоверности предоставленных </w:t>
      </w:r>
      <w:r w:rsidR="00D60BCA" w:rsidRPr="00B441AF">
        <w:rPr>
          <w:bCs/>
        </w:rPr>
        <w:t>ПОТРЕБИТЕЛЕМ</w:t>
      </w:r>
      <w:r w:rsidR="0054601F" w:rsidRPr="00B441AF">
        <w:rPr>
          <w:bCs/>
        </w:rPr>
        <w:t xml:space="preserve"> сведений о показаниях приборов учета, снятия показаний приборов учета, для осмотра технического и санитарного состояния внутри</w:t>
      </w:r>
      <w:r w:rsidR="00654E5B" w:rsidRPr="00B441AF">
        <w:rPr>
          <w:bCs/>
        </w:rPr>
        <w:t xml:space="preserve">домового </w:t>
      </w:r>
      <w:r w:rsidR="0054601F" w:rsidRPr="00B441AF">
        <w:rPr>
          <w:bCs/>
        </w:rPr>
        <w:t>оборудования, для выполнения ремо</w:t>
      </w:r>
      <w:r w:rsidR="00D60BCA" w:rsidRPr="00B441AF">
        <w:rPr>
          <w:bCs/>
        </w:rPr>
        <w:t>нтных работ, ликвидации аварии</w:t>
      </w:r>
      <w:r w:rsidR="0054601F" w:rsidRPr="00B441AF">
        <w:rPr>
          <w:bCs/>
        </w:rPr>
        <w:t>;</w:t>
      </w:r>
    </w:p>
    <w:p w:rsidR="0054601F" w:rsidRPr="00B441AF" w:rsidRDefault="00127472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3.3</w:t>
      </w:r>
      <w:r w:rsidR="00D60BCA" w:rsidRPr="00B441AF">
        <w:rPr>
          <w:bCs/>
        </w:rPr>
        <w:t>.</w:t>
      </w:r>
      <w:r w:rsidR="000D29F9">
        <w:rPr>
          <w:bCs/>
        </w:rPr>
        <w:t>7</w:t>
      </w:r>
      <w:r w:rsidR="00D60BCA" w:rsidRPr="00B441AF">
        <w:rPr>
          <w:bCs/>
        </w:rPr>
        <w:t>.</w:t>
      </w:r>
      <w:r w:rsidR="006C6762" w:rsidRPr="00B441AF">
        <w:rPr>
          <w:bCs/>
        </w:rPr>
        <w:tab/>
      </w:r>
      <w:r w:rsidR="0054601F" w:rsidRPr="00B441AF">
        <w:rPr>
          <w:bCs/>
        </w:rPr>
        <w:t>принимать решение об установке индивидуального, общего (квартирного) или комнатного прибора учета, соответствующего требованиям законодательства</w:t>
      </w:r>
      <w:r w:rsidR="00D60BCA" w:rsidRPr="00B441AF">
        <w:rPr>
          <w:bCs/>
        </w:rPr>
        <w:t xml:space="preserve"> Р</w:t>
      </w:r>
      <w:r w:rsidR="0054601F" w:rsidRPr="00B441AF">
        <w:rPr>
          <w:bCs/>
        </w:rPr>
        <w:t>Ф</w:t>
      </w:r>
      <w:r w:rsidR="00D60BCA" w:rsidRPr="00B441AF">
        <w:rPr>
          <w:bCs/>
        </w:rPr>
        <w:t xml:space="preserve">, </w:t>
      </w:r>
      <w:r w:rsidR="0054601F" w:rsidRPr="00B441AF">
        <w:rPr>
          <w:bCs/>
        </w:rPr>
        <w:t>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критериям, отражающим степень использования коммунальных ресурсов</w:t>
      </w:r>
      <w:r w:rsidR="00654E5B" w:rsidRPr="00B441AF">
        <w:rPr>
          <w:bCs/>
        </w:rPr>
        <w:t xml:space="preserve"> </w:t>
      </w:r>
      <w:r w:rsidR="0054601F" w:rsidRPr="00B441AF">
        <w:rPr>
          <w:bCs/>
        </w:rPr>
        <w:t>и обращаться за выполнением действий по установке такого прибора учета к лицам, осуществляющим соответствующий вид деятельности;</w:t>
      </w:r>
    </w:p>
    <w:p w:rsidR="0054601F" w:rsidRPr="00B441AF" w:rsidRDefault="00127472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3.3</w:t>
      </w:r>
      <w:r w:rsidR="00B9317F" w:rsidRPr="00B441AF">
        <w:rPr>
          <w:bCs/>
        </w:rPr>
        <w:t>.</w:t>
      </w:r>
      <w:r w:rsidR="000D29F9">
        <w:rPr>
          <w:bCs/>
        </w:rPr>
        <w:t>8</w:t>
      </w:r>
      <w:r w:rsidR="00B9317F" w:rsidRPr="00B441AF">
        <w:rPr>
          <w:bCs/>
        </w:rPr>
        <w:t>.</w:t>
      </w:r>
      <w:r w:rsidR="006C6762" w:rsidRPr="00B441AF">
        <w:rPr>
          <w:bCs/>
        </w:rPr>
        <w:tab/>
      </w:r>
      <w:r w:rsidR="0054601F" w:rsidRPr="00B441AF">
        <w:rPr>
          <w:bCs/>
        </w:rPr>
        <w:t xml:space="preserve">требовать от </w:t>
      </w:r>
      <w:r w:rsidR="00B9317F" w:rsidRPr="00B441AF">
        <w:rPr>
          <w:bCs/>
        </w:rPr>
        <w:t>РСО</w:t>
      </w:r>
      <w:r w:rsidR="0054601F" w:rsidRPr="00B441AF">
        <w:rPr>
          <w:bCs/>
        </w:rPr>
        <w:t xml:space="preserve"> совершения действий по вводу в эксплуатацию установленного индивидуального</w:t>
      </w:r>
      <w:r w:rsidR="003447EF" w:rsidRPr="00B441AF">
        <w:rPr>
          <w:bCs/>
        </w:rPr>
        <w:t xml:space="preserve"> </w:t>
      </w:r>
      <w:r w:rsidR="0054601F" w:rsidRPr="00B441AF">
        <w:rPr>
          <w:bCs/>
        </w:rPr>
        <w:t>прибора учета, соответствующего требованиям законодательства РФ о</w:t>
      </w:r>
      <w:r w:rsidR="00D1703E" w:rsidRPr="00B441AF">
        <w:rPr>
          <w:bCs/>
        </w:rPr>
        <w:t xml:space="preserve">б обеспечении единства измерений, </w:t>
      </w:r>
      <w:r w:rsidR="0054601F" w:rsidRPr="00B441AF">
        <w:rPr>
          <w:bCs/>
        </w:rPr>
        <w:t>не</w:t>
      </w:r>
      <w:r w:rsidR="008A4FEF">
        <w:rPr>
          <w:bCs/>
        </w:rPr>
        <w:t> </w:t>
      </w:r>
      <w:r w:rsidR="0054601F" w:rsidRPr="00B441AF">
        <w:rPr>
          <w:bCs/>
        </w:rPr>
        <w:t>позднее месяца, следующего за днем его установки, а также требовать осуществления расчетов размера платы за коммунальные услуги исходя из показаний введенного в эксплуатацию прибора учета, начиная с 1-го числа месяца, следующего за месяцем ввода прибора учета в эксплуатацию;</w:t>
      </w:r>
      <w:r w:rsidR="00584777" w:rsidRPr="00B441AF">
        <w:rPr>
          <w:bCs/>
        </w:rPr>
        <w:t xml:space="preserve">  </w:t>
      </w:r>
    </w:p>
    <w:p w:rsidR="0054601F" w:rsidRPr="00B441AF" w:rsidRDefault="00D1703E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</w:t>
      </w:r>
      <w:r w:rsidR="00127472" w:rsidRPr="00B441AF">
        <w:rPr>
          <w:bCs/>
        </w:rPr>
        <w:t>3</w:t>
      </w:r>
      <w:r w:rsidRPr="00B441AF">
        <w:rPr>
          <w:bCs/>
        </w:rPr>
        <w:t>.</w:t>
      </w:r>
      <w:r w:rsidR="000D29F9">
        <w:rPr>
          <w:bCs/>
        </w:rPr>
        <w:t>9</w:t>
      </w:r>
      <w:r w:rsidRPr="00B441AF">
        <w:rPr>
          <w:bCs/>
        </w:rPr>
        <w:t>.</w:t>
      </w:r>
      <w:r w:rsidR="006C6762" w:rsidRPr="00B441AF">
        <w:rPr>
          <w:bCs/>
        </w:rPr>
        <w:tab/>
      </w:r>
      <w:r w:rsidR="0054601F" w:rsidRPr="00B441AF">
        <w:rPr>
          <w:bCs/>
        </w:rPr>
        <w:t xml:space="preserve">при наличии индивидуального, общего (квартирного) или комнатного прибора учета ежемесячно снимать его показания и передавать полученные показания </w:t>
      </w:r>
      <w:r w:rsidRPr="00B441AF">
        <w:rPr>
          <w:bCs/>
        </w:rPr>
        <w:t>РСО</w:t>
      </w:r>
      <w:r w:rsidR="0054601F" w:rsidRPr="00B441AF">
        <w:rPr>
          <w:bCs/>
        </w:rPr>
        <w:t xml:space="preserve"> или уполномоченному им лицу </w:t>
      </w:r>
      <w:r w:rsidR="00806CCB" w:rsidRPr="00B441AF">
        <w:rPr>
          <w:bCs/>
        </w:rPr>
        <w:t>23</w:t>
      </w:r>
      <w:r w:rsidRPr="00B441AF">
        <w:rPr>
          <w:bCs/>
        </w:rPr>
        <w:t xml:space="preserve"> числа </w:t>
      </w:r>
      <w:r w:rsidR="00806CCB" w:rsidRPr="00B441AF">
        <w:rPr>
          <w:bCs/>
        </w:rPr>
        <w:t xml:space="preserve">текущего </w:t>
      </w:r>
      <w:r w:rsidR="00584777" w:rsidRPr="00B441AF">
        <w:rPr>
          <w:bCs/>
        </w:rPr>
        <w:t>месяца</w:t>
      </w:r>
      <w:r w:rsidR="0054601F" w:rsidRPr="00B441AF">
        <w:rPr>
          <w:bCs/>
        </w:rPr>
        <w:t>;</w:t>
      </w:r>
    </w:p>
    <w:p w:rsidR="0054601F" w:rsidRPr="00B441AF" w:rsidRDefault="00127472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3.3</w:t>
      </w:r>
      <w:r w:rsidR="00D1703E" w:rsidRPr="00B441AF">
        <w:rPr>
          <w:bCs/>
        </w:rPr>
        <w:t>.1</w:t>
      </w:r>
      <w:r w:rsidR="000D29F9">
        <w:rPr>
          <w:bCs/>
        </w:rPr>
        <w:t>0</w:t>
      </w:r>
      <w:r w:rsidR="00D1703E" w:rsidRPr="00B441AF">
        <w:rPr>
          <w:bCs/>
        </w:rPr>
        <w:t>.</w:t>
      </w:r>
      <w:r w:rsidR="006C6762" w:rsidRPr="00B441AF">
        <w:rPr>
          <w:bCs/>
        </w:rPr>
        <w:tab/>
      </w:r>
      <w:r w:rsidR="0054601F" w:rsidRPr="00B441AF">
        <w:rPr>
          <w:bCs/>
        </w:rPr>
        <w:t>осуществлять иные права, предусмотренные законодательством РФ.</w:t>
      </w:r>
    </w:p>
    <w:p w:rsidR="00425C9D" w:rsidRPr="00B441AF" w:rsidRDefault="00425C9D" w:rsidP="00B441AF">
      <w:pPr>
        <w:pStyle w:val="af6"/>
        <w:numPr>
          <w:ilvl w:val="0"/>
          <w:numId w:val="10"/>
        </w:numPr>
        <w:tabs>
          <w:tab w:val="left" w:pos="0"/>
        </w:tabs>
        <w:suppressAutoHyphens/>
        <w:autoSpaceDE w:val="0"/>
        <w:autoSpaceDN w:val="0"/>
        <w:jc w:val="center"/>
        <w:rPr>
          <w:b/>
          <w:bCs/>
        </w:rPr>
      </w:pPr>
      <w:r w:rsidRPr="00B441AF">
        <w:rPr>
          <w:b/>
          <w:bCs/>
        </w:rPr>
        <w:t xml:space="preserve">ОПРЕДЕЛЕНИЯ ОБЪЕМА ПОКУПКИ </w:t>
      </w:r>
      <w:r w:rsidR="00FA760C" w:rsidRPr="00B441AF">
        <w:rPr>
          <w:b/>
          <w:bCs/>
        </w:rPr>
        <w:t xml:space="preserve"> И ПОРЯДОК УЧЕТА </w:t>
      </w:r>
      <w:r w:rsidRPr="00B441AF">
        <w:rPr>
          <w:b/>
          <w:bCs/>
        </w:rPr>
        <w:t xml:space="preserve">ЭЛЕКТРИЧЕСКОЙ ЭНЕРГИИ </w:t>
      </w:r>
    </w:p>
    <w:p w:rsidR="0089694A" w:rsidRPr="00B441AF" w:rsidRDefault="00425C9D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t>4.1.</w:t>
      </w:r>
      <w:r w:rsidRPr="00B441AF">
        <w:rPr>
          <w:b/>
        </w:rPr>
        <w:tab/>
      </w:r>
      <w:r w:rsidR="0002741C" w:rsidRPr="00B441AF">
        <w:t>Учет электрической энергии (мощности) по настоящему договору определяется на основании данных, полученных с использован</w:t>
      </w:r>
      <w:r w:rsidR="00C20393">
        <w:t xml:space="preserve">ием приборов учета </w:t>
      </w:r>
      <w:r w:rsidR="0002741C" w:rsidRPr="00B441AF">
        <w:t>электрической энергии (Приложение №1).</w:t>
      </w:r>
    </w:p>
    <w:p w:rsidR="0089694A" w:rsidRPr="00B441AF" w:rsidRDefault="00F6487C">
      <w:pPr>
        <w:autoSpaceDE w:val="0"/>
        <w:autoSpaceDN w:val="0"/>
        <w:adjustRightInd w:val="0"/>
        <w:ind w:left="0" w:firstLine="0"/>
      </w:pPr>
      <w:r w:rsidRPr="00B441AF">
        <w:rPr>
          <w:bCs/>
        </w:rPr>
        <w:t>4.2.</w:t>
      </w:r>
      <w:r w:rsidR="006C6762" w:rsidRPr="00B441AF">
        <w:rPr>
          <w:bCs/>
        </w:rPr>
        <w:tab/>
      </w:r>
      <w:r w:rsidRPr="00B441AF">
        <w:rPr>
          <w:bCs/>
        </w:rPr>
        <w:t>В случае выхода из строя или утраты ранее введенного в эксплуатацию индивидуального</w:t>
      </w:r>
      <w:r w:rsidR="003447EF" w:rsidRPr="00B441AF">
        <w:rPr>
          <w:bCs/>
        </w:rPr>
        <w:t xml:space="preserve"> </w:t>
      </w:r>
      <w:r w:rsidRPr="00B441AF">
        <w:rPr>
          <w:bCs/>
        </w:rPr>
        <w:t xml:space="preserve"> прибора учета либо истечения срока его эксплуатации, отказа ПОТРЕБИТЕЛЯ в допуске к прибору учета (распределителям) представителя РСО объем потребления коммунальной услуги по настоящему договору </w:t>
      </w:r>
      <w:r w:rsidR="001B1449" w:rsidRPr="00B441AF">
        <w:t>определяется ис</w:t>
      </w:r>
      <w:r w:rsidRPr="00B441AF">
        <w:t>ходя их</w:t>
      </w:r>
      <w:r w:rsidR="008A4FEF">
        <w:t> </w:t>
      </w:r>
      <w:r w:rsidRPr="00B441AF">
        <w:t>нормативов потребления.</w:t>
      </w:r>
    </w:p>
    <w:p w:rsidR="00425C9D" w:rsidRPr="00B441AF" w:rsidRDefault="00425C9D" w:rsidP="00B441AF">
      <w:pPr>
        <w:pStyle w:val="af6"/>
        <w:numPr>
          <w:ilvl w:val="0"/>
          <w:numId w:val="10"/>
        </w:numPr>
        <w:tabs>
          <w:tab w:val="left" w:pos="0"/>
        </w:tabs>
        <w:suppressAutoHyphens/>
        <w:autoSpaceDE w:val="0"/>
        <w:autoSpaceDN w:val="0"/>
        <w:jc w:val="center"/>
        <w:rPr>
          <w:b/>
          <w:bCs/>
        </w:rPr>
      </w:pPr>
      <w:r w:rsidRPr="00B441AF">
        <w:rPr>
          <w:b/>
          <w:bCs/>
        </w:rPr>
        <w:lastRenderedPageBreak/>
        <w:t>РАСЧЕТЫ ЗА ЭЛЕКТРИЧЕСКУЮ ЭНЕРГИЮ.</w:t>
      </w:r>
    </w:p>
    <w:p w:rsidR="00425C9D" w:rsidRPr="00762BC8" w:rsidRDefault="00425C9D" w:rsidP="00B441AF">
      <w:pPr>
        <w:pStyle w:val="af6"/>
        <w:widowControl w:val="0"/>
        <w:numPr>
          <w:ilvl w:val="1"/>
          <w:numId w:val="10"/>
        </w:numPr>
        <w:tabs>
          <w:tab w:val="left" w:pos="0"/>
        </w:tabs>
        <w:suppressAutoHyphens/>
        <w:ind w:left="0" w:firstLine="0"/>
      </w:pPr>
      <w:r w:rsidRPr="00762BC8">
        <w:t>Расчетны</w:t>
      </w:r>
      <w:r w:rsidR="00D51B51" w:rsidRPr="00762BC8">
        <w:t>й период для оплаты коммунальной услуги</w:t>
      </w:r>
      <w:r w:rsidRPr="00762BC8">
        <w:t xml:space="preserve"> по настоящему договору</w:t>
      </w:r>
      <w:r w:rsidR="009D2992" w:rsidRPr="00762BC8">
        <w:t xml:space="preserve"> </w:t>
      </w:r>
      <w:r w:rsidR="00D51B51" w:rsidRPr="00762BC8">
        <w:t xml:space="preserve">устанавливается </w:t>
      </w:r>
      <w:r w:rsidRPr="00762BC8">
        <w:t xml:space="preserve"> </w:t>
      </w:r>
      <w:r w:rsidR="00D51B51" w:rsidRPr="00762BC8">
        <w:t xml:space="preserve">равным </w:t>
      </w:r>
      <w:r w:rsidRPr="00762BC8">
        <w:t>календарн</w:t>
      </w:r>
      <w:r w:rsidR="00D51B51" w:rsidRPr="00762BC8">
        <w:t>ому</w:t>
      </w:r>
      <w:r w:rsidRPr="00762BC8">
        <w:t xml:space="preserve">  месяц</w:t>
      </w:r>
      <w:r w:rsidR="00D51B51" w:rsidRPr="00762BC8">
        <w:t>у</w:t>
      </w:r>
      <w:r w:rsidRPr="00762BC8">
        <w:t xml:space="preserve">. </w:t>
      </w:r>
    </w:p>
    <w:p w:rsidR="00FC6C12" w:rsidRPr="00762BC8" w:rsidRDefault="00FC6C12" w:rsidP="00B441AF">
      <w:pPr>
        <w:pStyle w:val="af6"/>
        <w:widowControl w:val="0"/>
        <w:numPr>
          <w:ilvl w:val="1"/>
          <w:numId w:val="10"/>
        </w:numPr>
        <w:tabs>
          <w:tab w:val="left" w:pos="0"/>
        </w:tabs>
        <w:suppressAutoHyphens/>
        <w:ind w:left="0" w:firstLine="0"/>
      </w:pPr>
      <w:r w:rsidRPr="00B441AF">
        <w:t>Размер платы за коммунальную услугу по настоящему договору определяется, исходя из</w:t>
      </w:r>
      <w:r w:rsidR="00880D34">
        <w:t> </w:t>
      </w:r>
      <w:r w:rsidRPr="00B441AF">
        <w:t>регулируемых цен (тарифов) на электрическую энергию (мощность), установленных органом исполнительной власти субъекта РФ в области государственного регулирования тарифов для населения и</w:t>
      </w:r>
      <w:r w:rsidR="00880D34">
        <w:t> </w:t>
      </w:r>
      <w:r w:rsidRPr="00B441AF">
        <w:t>приравненных к нему потребителей.</w:t>
      </w:r>
    </w:p>
    <w:p w:rsidR="00B57D66" w:rsidRPr="00B441AF" w:rsidRDefault="00922546">
      <w:pPr>
        <w:autoSpaceDE w:val="0"/>
        <w:autoSpaceDN w:val="0"/>
        <w:adjustRightInd w:val="0"/>
        <w:ind w:left="0" w:firstLine="0"/>
      </w:pPr>
      <w:r w:rsidRPr="00B441AF">
        <w:t>5</w:t>
      </w:r>
      <w:r w:rsidR="00425C9D" w:rsidRPr="00B441AF">
        <w:t>.</w:t>
      </w:r>
      <w:r w:rsidR="009D2992" w:rsidRPr="00B441AF">
        <w:t>3</w:t>
      </w:r>
      <w:r w:rsidR="00425C9D" w:rsidRPr="00B441AF">
        <w:t>.</w:t>
      </w:r>
      <w:r w:rsidR="00425C9D" w:rsidRPr="00B441AF">
        <w:tab/>
      </w:r>
      <w:r w:rsidR="00B57D66" w:rsidRPr="00997B3D">
        <w:rPr>
          <w:highlight w:val="yellow"/>
        </w:rPr>
        <w:t>П</w:t>
      </w:r>
      <w:r w:rsidR="00A612A0" w:rsidRPr="00997B3D">
        <w:rPr>
          <w:highlight w:val="yellow"/>
        </w:rPr>
        <w:t>лата за коммунальную услугу</w:t>
      </w:r>
      <w:r w:rsidR="00B57D66" w:rsidRPr="00997B3D">
        <w:rPr>
          <w:highlight w:val="yellow"/>
        </w:rPr>
        <w:t xml:space="preserve"> вносится ежемесячно, до 1</w:t>
      </w:r>
      <w:r w:rsidR="00997B3D" w:rsidRPr="00997B3D">
        <w:rPr>
          <w:highlight w:val="yellow"/>
        </w:rPr>
        <w:t>5</w:t>
      </w:r>
      <w:r w:rsidR="00B57D66" w:rsidRPr="00997B3D">
        <w:rPr>
          <w:highlight w:val="yellow"/>
        </w:rPr>
        <w:t>-го числа месяца, следующего за</w:t>
      </w:r>
      <w:r w:rsidR="00880D34" w:rsidRPr="00997B3D">
        <w:rPr>
          <w:highlight w:val="yellow"/>
        </w:rPr>
        <w:t> </w:t>
      </w:r>
      <w:r w:rsidR="00B57D66" w:rsidRPr="00997B3D">
        <w:rPr>
          <w:highlight w:val="yellow"/>
        </w:rPr>
        <w:t>истекшим расчетным периодом, за который производится оплата.</w:t>
      </w:r>
    </w:p>
    <w:p w:rsidR="00A612A0" w:rsidRPr="00B441AF" w:rsidRDefault="00A612A0">
      <w:pPr>
        <w:autoSpaceDE w:val="0"/>
        <w:autoSpaceDN w:val="0"/>
        <w:adjustRightInd w:val="0"/>
        <w:ind w:left="0" w:firstLine="0"/>
      </w:pPr>
      <w:r w:rsidRPr="00762BC8">
        <w:t>5.</w:t>
      </w:r>
      <w:r w:rsidR="009D2992" w:rsidRPr="00B441AF">
        <w:t>4</w:t>
      </w:r>
      <w:r w:rsidRPr="00762BC8">
        <w:t>.</w:t>
      </w:r>
      <w:r w:rsidR="006C6762" w:rsidRPr="00762BC8">
        <w:tab/>
      </w:r>
      <w:r w:rsidRPr="00997B3D">
        <w:rPr>
          <w:highlight w:val="yellow"/>
        </w:rPr>
        <w:t>Плата за коммунальную услугу вносится на основании платежных документов, представляе</w:t>
      </w:r>
      <w:r w:rsidR="00997B3D" w:rsidRPr="00997B3D">
        <w:rPr>
          <w:highlight w:val="yellow"/>
        </w:rPr>
        <w:t>мых ПОТРЕБИТЕЛЮ РСО не позднее 5</w:t>
      </w:r>
      <w:r w:rsidRPr="00997B3D">
        <w:rPr>
          <w:highlight w:val="yellow"/>
        </w:rPr>
        <w:t>-го числа месяца, следующего за истекшим расчетным периодом, за</w:t>
      </w:r>
      <w:r w:rsidR="00880D34" w:rsidRPr="00997B3D">
        <w:rPr>
          <w:highlight w:val="yellow"/>
        </w:rPr>
        <w:t> </w:t>
      </w:r>
      <w:r w:rsidRPr="00997B3D">
        <w:rPr>
          <w:highlight w:val="yellow"/>
        </w:rPr>
        <w:t>который производится оплата.</w:t>
      </w:r>
    </w:p>
    <w:p w:rsidR="00140086" w:rsidRPr="00B441AF" w:rsidRDefault="00DF1279">
      <w:pPr>
        <w:autoSpaceDE w:val="0"/>
        <w:autoSpaceDN w:val="0"/>
        <w:adjustRightInd w:val="0"/>
        <w:ind w:left="0" w:firstLine="0"/>
      </w:pPr>
      <w:r w:rsidRPr="00B441AF">
        <w:rPr>
          <w:bCs/>
        </w:rPr>
        <w:t>5.</w:t>
      </w:r>
      <w:r w:rsidR="009D2992" w:rsidRPr="00B441AF">
        <w:rPr>
          <w:bCs/>
        </w:rPr>
        <w:t>5</w:t>
      </w:r>
      <w:r w:rsidRPr="00B441AF">
        <w:rPr>
          <w:bCs/>
        </w:rPr>
        <w:t>.</w:t>
      </w:r>
      <w:r w:rsidR="006C6762" w:rsidRPr="00B441AF">
        <w:rPr>
          <w:bCs/>
        </w:rPr>
        <w:tab/>
      </w:r>
      <w:r w:rsidR="00140086" w:rsidRPr="00B441AF">
        <w:t>ПОТРЕБИТЕЛЬ вносит плату за коммунальную услугу, в составе которой оплачиваются коммунальные услуги, предоставленные потребителю в жилом помещении, а также коммунальные услуги, потребленные при</w:t>
      </w:r>
      <w:r w:rsidR="008A4FEF">
        <w:t> </w:t>
      </w:r>
      <w:r w:rsidR="00140086" w:rsidRPr="00B441AF">
        <w:t>использовании земельного участка и расположенных на нем надворных построек.</w:t>
      </w:r>
    </w:p>
    <w:p w:rsidR="00425C9D" w:rsidRPr="00B441AF" w:rsidRDefault="009B46F9" w:rsidP="00B441AF">
      <w:pPr>
        <w:pStyle w:val="af6"/>
        <w:numPr>
          <w:ilvl w:val="0"/>
          <w:numId w:val="19"/>
        </w:numPr>
        <w:tabs>
          <w:tab w:val="left" w:pos="1134"/>
        </w:tabs>
        <w:jc w:val="center"/>
        <w:rPr>
          <w:b/>
        </w:rPr>
      </w:pPr>
      <w:r w:rsidRPr="00B441AF">
        <w:rPr>
          <w:b/>
        </w:rPr>
        <w:t>ПРИОСТАНОВЛЕНИЕ ИЛИ ОГРАНИЧЕНИЕ ПРЕДОСТАВЛЕНИЯ КОММУНАЛЬНОЙ УСЛУГИ</w:t>
      </w:r>
      <w:r w:rsidR="00425C9D" w:rsidRPr="00B441AF">
        <w:rPr>
          <w:b/>
        </w:rPr>
        <w:t>.</w:t>
      </w:r>
    </w:p>
    <w:p w:rsidR="009B46F9" w:rsidRPr="00B441AF" w:rsidRDefault="00922546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t>6.1.</w:t>
      </w:r>
      <w:r w:rsidR="006C6762" w:rsidRPr="00B441AF">
        <w:tab/>
      </w:r>
      <w:r w:rsidR="009B46F9" w:rsidRPr="00B441AF">
        <w:rPr>
          <w:bCs/>
        </w:rPr>
        <w:t xml:space="preserve">При ограничении предоставления коммунальной услуги </w:t>
      </w:r>
      <w:r w:rsidR="00C5190A" w:rsidRPr="00B441AF">
        <w:rPr>
          <w:bCs/>
        </w:rPr>
        <w:t>РСО</w:t>
      </w:r>
      <w:r w:rsidR="009B46F9" w:rsidRPr="00B441AF">
        <w:rPr>
          <w:bCs/>
        </w:rPr>
        <w:t xml:space="preserve"> временно уменьшает объем (количество) подачи </w:t>
      </w:r>
      <w:r w:rsidR="00C5190A" w:rsidRPr="00B441AF">
        <w:rPr>
          <w:bCs/>
        </w:rPr>
        <w:t>ПОТРЕБИТЕЛЮ</w:t>
      </w:r>
      <w:r w:rsidR="009B46F9" w:rsidRPr="00B441AF">
        <w:rPr>
          <w:bCs/>
        </w:rPr>
        <w:t xml:space="preserve"> коммунального ресурса и (или) вводит график предоставления коммунальной услуги в</w:t>
      </w:r>
      <w:r w:rsidR="008A4FEF">
        <w:rPr>
          <w:bCs/>
        </w:rPr>
        <w:t> </w:t>
      </w:r>
      <w:r w:rsidR="009B46F9" w:rsidRPr="00B441AF">
        <w:rPr>
          <w:bCs/>
        </w:rPr>
        <w:t>течение суток.</w:t>
      </w:r>
    </w:p>
    <w:p w:rsidR="009B46F9" w:rsidRPr="00B441AF" w:rsidRDefault="00C5190A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6.2.</w:t>
      </w:r>
      <w:r w:rsidR="006C6762" w:rsidRPr="00B441AF">
        <w:rPr>
          <w:bCs/>
        </w:rPr>
        <w:tab/>
      </w:r>
      <w:r w:rsidR="009B46F9" w:rsidRPr="00B441AF">
        <w:rPr>
          <w:bCs/>
        </w:rPr>
        <w:t xml:space="preserve">При приостановлении предоставления коммунальной услуги </w:t>
      </w:r>
      <w:r w:rsidR="00500F1F" w:rsidRPr="00B441AF">
        <w:rPr>
          <w:bCs/>
        </w:rPr>
        <w:t>РСО</w:t>
      </w:r>
      <w:r w:rsidR="009B46F9" w:rsidRPr="00B441AF">
        <w:rPr>
          <w:bCs/>
        </w:rPr>
        <w:t xml:space="preserve"> временно прекращает подачу </w:t>
      </w:r>
      <w:r w:rsidR="00500F1F" w:rsidRPr="00B441AF">
        <w:rPr>
          <w:bCs/>
        </w:rPr>
        <w:t>ПОТРЕБИТЕЛЮ</w:t>
      </w:r>
      <w:r w:rsidR="009B46F9" w:rsidRPr="00B441AF">
        <w:rPr>
          <w:bCs/>
        </w:rPr>
        <w:t xml:space="preserve"> коммунального ресурса.</w:t>
      </w:r>
    </w:p>
    <w:p w:rsidR="009B46F9" w:rsidRPr="00B441AF" w:rsidRDefault="009B46F9">
      <w:pPr>
        <w:autoSpaceDE w:val="0"/>
        <w:autoSpaceDN w:val="0"/>
        <w:adjustRightInd w:val="0"/>
        <w:ind w:left="0" w:firstLine="540"/>
        <w:rPr>
          <w:bCs/>
        </w:rPr>
      </w:pPr>
      <w:r w:rsidRPr="00B441AF">
        <w:rPr>
          <w:bCs/>
        </w:rPr>
        <w:t>В случае</w:t>
      </w:r>
      <w:r w:rsidR="006C6762" w:rsidRPr="00B441AF">
        <w:rPr>
          <w:bCs/>
        </w:rPr>
        <w:t>,</w:t>
      </w:r>
      <w:r w:rsidRPr="00B441AF">
        <w:rPr>
          <w:bCs/>
        </w:rPr>
        <w:t xml:space="preserve"> когда приостановление предоставления коммунальной услуги вызвано наличием у</w:t>
      </w:r>
      <w:r w:rsidR="008A4FEF">
        <w:rPr>
          <w:bCs/>
        </w:rPr>
        <w:t> </w:t>
      </w:r>
      <w:r w:rsidR="00500F1F" w:rsidRPr="00B441AF">
        <w:rPr>
          <w:bCs/>
        </w:rPr>
        <w:t>ПОТРЕБИТЕЛЯ</w:t>
      </w:r>
      <w:r w:rsidRPr="00B441AF">
        <w:rPr>
          <w:bCs/>
        </w:rPr>
        <w:t xml:space="preserve"> задолженности по оплате коммунальной услуги, </w:t>
      </w:r>
      <w:r w:rsidR="00500F1F" w:rsidRPr="00B441AF">
        <w:rPr>
          <w:bCs/>
        </w:rPr>
        <w:t xml:space="preserve">РСО </w:t>
      </w:r>
      <w:r w:rsidRPr="00B441AF">
        <w:rPr>
          <w:bCs/>
        </w:rPr>
        <w:t>обязан</w:t>
      </w:r>
      <w:r w:rsidR="00500F1F" w:rsidRPr="00B441AF">
        <w:rPr>
          <w:bCs/>
        </w:rPr>
        <w:t>а</w:t>
      </w:r>
      <w:r w:rsidRPr="00B441AF">
        <w:rPr>
          <w:bCs/>
        </w:rPr>
        <w:t xml:space="preserve"> опломбировать электрическое</w:t>
      </w:r>
      <w:r w:rsidR="00500F1F" w:rsidRPr="00B441AF">
        <w:rPr>
          <w:bCs/>
        </w:rPr>
        <w:t xml:space="preserve"> </w:t>
      </w:r>
      <w:r w:rsidRPr="00B441AF">
        <w:rPr>
          <w:bCs/>
        </w:rPr>
        <w:t xml:space="preserve">оборудование, находящееся в </w:t>
      </w:r>
      <w:r w:rsidR="00855F6E" w:rsidRPr="00B441AF">
        <w:rPr>
          <w:bCs/>
        </w:rPr>
        <w:t>жилом</w:t>
      </w:r>
      <w:r w:rsidRPr="00B441AF">
        <w:rPr>
          <w:bCs/>
        </w:rPr>
        <w:t xml:space="preserve"> доме </w:t>
      </w:r>
      <w:r w:rsidR="00855F6E" w:rsidRPr="00B441AF">
        <w:rPr>
          <w:bCs/>
        </w:rPr>
        <w:t xml:space="preserve">(домовладении) </w:t>
      </w:r>
      <w:r w:rsidRPr="00B441AF">
        <w:rPr>
          <w:bCs/>
        </w:rPr>
        <w:t xml:space="preserve">за пределами или внутри помещения, которым пользуется </w:t>
      </w:r>
      <w:r w:rsidR="00500F1F" w:rsidRPr="00B441AF">
        <w:rPr>
          <w:bCs/>
        </w:rPr>
        <w:t>ПОТРЕБИТЕЛЬ</w:t>
      </w:r>
      <w:r w:rsidRPr="00B441AF">
        <w:rPr>
          <w:bCs/>
        </w:rPr>
        <w:t>-должник, и связанное с предоставлением ему</w:t>
      </w:r>
      <w:r w:rsidR="00880D34">
        <w:rPr>
          <w:bCs/>
        </w:rPr>
        <w:t> </w:t>
      </w:r>
      <w:r w:rsidR="009D2992" w:rsidRPr="00B441AF">
        <w:rPr>
          <w:bCs/>
        </w:rPr>
        <w:t xml:space="preserve">коммунальной </w:t>
      </w:r>
      <w:r w:rsidRPr="00B441AF">
        <w:rPr>
          <w:bCs/>
        </w:rPr>
        <w:t>услуг</w:t>
      </w:r>
      <w:r w:rsidR="009D2992" w:rsidRPr="00B441AF">
        <w:rPr>
          <w:bCs/>
        </w:rPr>
        <w:t>и</w:t>
      </w:r>
      <w:r w:rsidRPr="00B441AF">
        <w:rPr>
          <w:bCs/>
        </w:rPr>
        <w:t>.</w:t>
      </w:r>
    </w:p>
    <w:p w:rsidR="009B46F9" w:rsidRPr="00B441AF" w:rsidRDefault="009B46F9">
      <w:pPr>
        <w:autoSpaceDE w:val="0"/>
        <w:autoSpaceDN w:val="0"/>
        <w:adjustRightInd w:val="0"/>
        <w:ind w:left="0" w:firstLine="540"/>
        <w:rPr>
          <w:bCs/>
        </w:rPr>
      </w:pPr>
      <w:r w:rsidRPr="00B441AF">
        <w:rPr>
          <w:bCs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</w:t>
      </w:r>
      <w:r w:rsidR="009D2992" w:rsidRPr="00B441AF">
        <w:rPr>
          <w:bCs/>
        </w:rPr>
        <w:t>ой</w:t>
      </w:r>
      <w:r w:rsidRPr="00B441AF">
        <w:rPr>
          <w:bCs/>
        </w:rPr>
        <w:t xml:space="preserve"> услуг</w:t>
      </w:r>
      <w:r w:rsidR="009D2992" w:rsidRPr="00B441AF">
        <w:rPr>
          <w:bCs/>
        </w:rPr>
        <w:t>и</w:t>
      </w:r>
      <w:r w:rsidRPr="00B441AF">
        <w:rPr>
          <w:bCs/>
        </w:rPr>
        <w:t>.</w:t>
      </w:r>
    </w:p>
    <w:p w:rsidR="009B46F9" w:rsidRPr="00B441AF" w:rsidRDefault="00C64C5C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6.3.</w:t>
      </w:r>
      <w:r w:rsidR="006C6762" w:rsidRPr="00B441AF">
        <w:rPr>
          <w:bCs/>
        </w:rPr>
        <w:tab/>
      </w:r>
      <w:r w:rsidRPr="00B441AF">
        <w:rPr>
          <w:bCs/>
        </w:rPr>
        <w:t>РСО</w:t>
      </w:r>
      <w:r w:rsidR="009B46F9" w:rsidRPr="00B441AF">
        <w:rPr>
          <w:bCs/>
        </w:rPr>
        <w:t xml:space="preserve"> ограничивает или приостанавливает предоставление коммунальн</w:t>
      </w:r>
      <w:r w:rsidRPr="00B441AF">
        <w:rPr>
          <w:bCs/>
        </w:rPr>
        <w:t>ой</w:t>
      </w:r>
      <w:r w:rsidR="009B46F9" w:rsidRPr="00B441AF">
        <w:rPr>
          <w:bCs/>
        </w:rPr>
        <w:t xml:space="preserve"> услуг</w:t>
      </w:r>
      <w:r w:rsidR="006C6762" w:rsidRPr="00B441AF">
        <w:rPr>
          <w:bCs/>
        </w:rPr>
        <w:t>и</w:t>
      </w:r>
      <w:r w:rsidR="009B46F9" w:rsidRPr="00B441AF">
        <w:rPr>
          <w:bCs/>
        </w:rPr>
        <w:t xml:space="preserve"> без</w:t>
      </w:r>
      <w:r w:rsidR="00880D34">
        <w:rPr>
          <w:bCs/>
        </w:rPr>
        <w:t> </w:t>
      </w:r>
      <w:r w:rsidR="009B46F9" w:rsidRPr="00B441AF">
        <w:rPr>
          <w:bCs/>
        </w:rPr>
        <w:t xml:space="preserve">предварительного уведомления </w:t>
      </w:r>
      <w:r w:rsidRPr="00B441AF">
        <w:rPr>
          <w:bCs/>
        </w:rPr>
        <w:t>ПОТРЕБИТЕЛЯ</w:t>
      </w:r>
      <w:r w:rsidR="009B46F9" w:rsidRPr="00B441AF">
        <w:rPr>
          <w:bCs/>
        </w:rPr>
        <w:t xml:space="preserve"> в случае:</w:t>
      </w:r>
    </w:p>
    <w:p w:rsidR="009B46F9" w:rsidRPr="00B441AF" w:rsidRDefault="009B46F9">
      <w:pPr>
        <w:autoSpaceDE w:val="0"/>
        <w:autoSpaceDN w:val="0"/>
        <w:adjustRightInd w:val="0"/>
        <w:ind w:left="0" w:firstLine="540"/>
        <w:rPr>
          <w:bCs/>
        </w:rPr>
      </w:pPr>
      <w:bookmarkStart w:id="1" w:name="Par5"/>
      <w:bookmarkEnd w:id="1"/>
      <w:r w:rsidRPr="00B441AF">
        <w:rPr>
          <w:bCs/>
        </w:rPr>
        <w:t>а) возникновения или угрозы возникновения аварийной ситуации в централизованных сетях инженерно-технического обеспечения, по которым осуществляются электроснабжение, с момента возникновения или угрозы возникновения такой аварийной ситуации;</w:t>
      </w:r>
    </w:p>
    <w:p w:rsidR="009B46F9" w:rsidRPr="00B441AF" w:rsidRDefault="009B46F9">
      <w:pPr>
        <w:autoSpaceDE w:val="0"/>
        <w:autoSpaceDN w:val="0"/>
        <w:adjustRightInd w:val="0"/>
        <w:ind w:left="0" w:firstLine="540"/>
        <w:rPr>
          <w:bCs/>
        </w:rPr>
      </w:pPr>
      <w:bookmarkStart w:id="2" w:name="Par6"/>
      <w:bookmarkEnd w:id="2"/>
      <w:r w:rsidRPr="00B441AF">
        <w:rPr>
          <w:bCs/>
        </w:rPr>
        <w:t>б) возникновения стихийных бедствий и (или) чрезвычайных ситуаций, а также при необходимости их</w:t>
      </w:r>
      <w:r w:rsidR="008A4FEF">
        <w:rPr>
          <w:bCs/>
        </w:rPr>
        <w:t> </w:t>
      </w:r>
      <w:r w:rsidRPr="00B441AF">
        <w:rPr>
          <w:bCs/>
        </w:rPr>
        <w:t>локализации и устранения последствий - с момента возникновения таких ситуаций, а также с момента возникновения такой необходимости;</w:t>
      </w:r>
    </w:p>
    <w:p w:rsidR="009B46F9" w:rsidRPr="00B441AF" w:rsidRDefault="009B46F9">
      <w:pPr>
        <w:autoSpaceDE w:val="0"/>
        <w:autoSpaceDN w:val="0"/>
        <w:adjustRightInd w:val="0"/>
        <w:ind w:left="0" w:firstLine="540"/>
        <w:rPr>
          <w:bCs/>
        </w:rPr>
      </w:pPr>
      <w:r w:rsidRPr="00B441AF">
        <w:rPr>
          <w:bCs/>
        </w:rPr>
        <w:t>в) выявления факта несанкционированного подключения внутри</w:t>
      </w:r>
      <w:r w:rsidR="00855F6E" w:rsidRPr="00B441AF">
        <w:rPr>
          <w:bCs/>
        </w:rPr>
        <w:t>домового</w:t>
      </w:r>
      <w:r w:rsidRPr="00B441AF">
        <w:rPr>
          <w:bCs/>
        </w:rPr>
        <w:t xml:space="preserve"> оборудования </w:t>
      </w:r>
      <w:r w:rsidR="00C64C5C" w:rsidRPr="00B441AF">
        <w:rPr>
          <w:bCs/>
        </w:rPr>
        <w:t>ПОТРЕБИТЕЛЯ</w:t>
      </w:r>
      <w:r w:rsidRPr="00B441AF">
        <w:rPr>
          <w:bCs/>
        </w:rPr>
        <w:t xml:space="preserve"> к</w:t>
      </w:r>
      <w:r w:rsidR="008A4FEF">
        <w:rPr>
          <w:bCs/>
        </w:rPr>
        <w:t> </w:t>
      </w:r>
      <w:r w:rsidRPr="00B441AF">
        <w:rPr>
          <w:bCs/>
        </w:rPr>
        <w:t>централизованным сетям инженерно-технического обеспечения - с момента выявления несанкционированного подключения;</w:t>
      </w:r>
    </w:p>
    <w:p w:rsidR="00AD10E6" w:rsidRPr="00A67C45" w:rsidRDefault="00AD10E6" w:rsidP="00AD10E6">
      <w:pPr>
        <w:widowControl w:val="0"/>
        <w:autoSpaceDE w:val="0"/>
        <w:autoSpaceDN w:val="0"/>
        <w:adjustRightInd w:val="0"/>
        <w:spacing w:line="238" w:lineRule="auto"/>
        <w:ind w:left="0" w:firstLine="0"/>
        <w:contextualSpacing/>
      </w:pPr>
      <w:r>
        <w:rPr>
          <w:color w:val="000000"/>
          <w:highlight w:val="yellow"/>
        </w:rPr>
        <w:t xml:space="preserve">  </w:t>
      </w:r>
      <w:r>
        <w:rPr>
          <w:color w:val="000000"/>
          <w:highlight w:val="yellow"/>
        </w:rPr>
        <w:tab/>
      </w:r>
      <w:r w:rsidR="00B407E1">
        <w:rPr>
          <w:color w:val="000000"/>
          <w:highlight w:val="yellow"/>
        </w:rPr>
        <w:t>г</w:t>
      </w:r>
      <w:r w:rsidRPr="00AD10E6">
        <w:rPr>
          <w:bCs/>
          <w:highlight w:val="yellow"/>
        </w:rPr>
        <w:t>)</w:t>
      </w:r>
      <w:r w:rsidRPr="00B441AF">
        <w:rPr>
          <w:bCs/>
        </w:rPr>
        <w:t xml:space="preserve"> </w:t>
      </w:r>
      <w:r w:rsidRPr="00AD10E6">
        <w:rPr>
          <w:color w:val="000000"/>
          <w:highlight w:val="yellow"/>
        </w:rPr>
        <w:t>нарушение характеристик технологического присоединения, указанных в документах о технологическом присоединении (в том числе превышение максимальной мощности энергопринимающего устройства потребителя), вызванное подключением Потребителем к принадлежащим ему 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оборудования;</w:t>
      </w:r>
    </w:p>
    <w:p w:rsidR="009B46F9" w:rsidRPr="00B441AF" w:rsidRDefault="00B407E1">
      <w:pPr>
        <w:autoSpaceDE w:val="0"/>
        <w:autoSpaceDN w:val="0"/>
        <w:adjustRightInd w:val="0"/>
        <w:ind w:left="0" w:firstLine="540"/>
        <w:rPr>
          <w:bCs/>
        </w:rPr>
      </w:pPr>
      <w:bookmarkStart w:id="3" w:name="Par9"/>
      <w:bookmarkEnd w:id="3"/>
      <w:r>
        <w:rPr>
          <w:bCs/>
        </w:rPr>
        <w:t>д</w:t>
      </w:r>
      <w:r w:rsidR="009B46F9" w:rsidRPr="00B441AF">
        <w:rPr>
          <w:bCs/>
        </w:rPr>
        <w:t xml:space="preserve">) получения </w:t>
      </w:r>
      <w:r w:rsidR="00C64C5C" w:rsidRPr="00B441AF">
        <w:rPr>
          <w:bCs/>
        </w:rPr>
        <w:t>РСО</w:t>
      </w:r>
      <w:r w:rsidR="009B46F9" w:rsidRPr="00B441AF">
        <w:rPr>
          <w:bCs/>
        </w:rPr>
        <w:t xml:space="preserve"> предписания органа, уполномоченного осуществлять государственный контроль и</w:t>
      </w:r>
      <w:r w:rsidR="00880D34">
        <w:rPr>
          <w:bCs/>
        </w:rPr>
        <w:t> </w:t>
      </w:r>
      <w:r w:rsidR="009B46F9" w:rsidRPr="00B441AF">
        <w:rPr>
          <w:bCs/>
        </w:rPr>
        <w:t>надзор за соответствием внутридомовых инженерных систем и внутри</w:t>
      </w:r>
      <w:r w:rsidR="00855F6E" w:rsidRPr="00B441AF">
        <w:rPr>
          <w:bCs/>
        </w:rPr>
        <w:t xml:space="preserve">домового </w:t>
      </w:r>
      <w:r w:rsidR="009B46F9" w:rsidRPr="00B441AF">
        <w:rPr>
          <w:bCs/>
        </w:rPr>
        <w:t>оборудования установленным требованиям, о необходимости введения ограничения или приостановления предоставления коммунальной услуги, в том числе предписания органа исполнительной власти субъекта РФ, - со дня, указанного в документе соответствующего органа.</w:t>
      </w:r>
    </w:p>
    <w:p w:rsidR="009B46F9" w:rsidRPr="00BC657F" w:rsidRDefault="004A459E">
      <w:pPr>
        <w:autoSpaceDE w:val="0"/>
        <w:autoSpaceDN w:val="0"/>
        <w:adjustRightInd w:val="0"/>
        <w:ind w:left="0" w:firstLine="0"/>
        <w:rPr>
          <w:bCs/>
          <w:sz w:val="22"/>
          <w:szCs w:val="22"/>
        </w:rPr>
      </w:pPr>
      <w:bookmarkStart w:id="4" w:name="Par11"/>
      <w:bookmarkEnd w:id="4"/>
      <w:r w:rsidRPr="00B441AF">
        <w:rPr>
          <w:bCs/>
        </w:rPr>
        <w:t>6.</w:t>
      </w:r>
      <w:r w:rsidR="000D29F9">
        <w:rPr>
          <w:bCs/>
        </w:rPr>
        <w:t>4</w:t>
      </w:r>
      <w:r w:rsidR="00D1557D" w:rsidRPr="00B441AF">
        <w:rPr>
          <w:bCs/>
        </w:rPr>
        <w:t>.</w:t>
      </w:r>
      <w:r w:rsidR="006C6762" w:rsidRPr="00B441AF">
        <w:rPr>
          <w:bCs/>
        </w:rPr>
        <w:tab/>
      </w:r>
      <w:r w:rsidR="009906E0" w:rsidRPr="00BC657F">
        <w:rPr>
          <w:bCs/>
          <w:sz w:val="22"/>
          <w:szCs w:val="22"/>
        </w:rPr>
        <w:t>РСО</w:t>
      </w:r>
      <w:r w:rsidR="009B46F9" w:rsidRPr="00BC657F">
        <w:rPr>
          <w:bCs/>
          <w:sz w:val="22"/>
          <w:szCs w:val="22"/>
        </w:rPr>
        <w:t xml:space="preserve"> ограничивает или приостанавливает предоставление коммунальной услуги, предварительно уведомив об этом </w:t>
      </w:r>
      <w:r w:rsidR="009906E0" w:rsidRPr="00BC657F">
        <w:rPr>
          <w:bCs/>
          <w:sz w:val="22"/>
          <w:szCs w:val="22"/>
        </w:rPr>
        <w:t>ПОТРЕБИТЕЛЯ</w:t>
      </w:r>
      <w:r w:rsidR="009B46F9" w:rsidRPr="00BC657F">
        <w:rPr>
          <w:bCs/>
          <w:sz w:val="22"/>
          <w:szCs w:val="22"/>
        </w:rPr>
        <w:t>, в случае:</w:t>
      </w:r>
    </w:p>
    <w:p w:rsidR="00BC657F" w:rsidRPr="00BC657F" w:rsidRDefault="00BC657F" w:rsidP="00BC657F">
      <w:pPr>
        <w:ind w:left="0" w:firstLine="709"/>
        <w:contextualSpacing/>
        <w:rPr>
          <w:highlight w:val="yellow"/>
          <w:lang w:eastAsia="en-US"/>
        </w:rPr>
      </w:pPr>
      <w:r w:rsidRPr="00BC657F">
        <w:rPr>
          <w:highlight w:val="yellow"/>
          <w:lang w:eastAsia="en-US"/>
        </w:rPr>
        <w:t>а) неполной оплаты потребителем коммунальной услуги - через 20 дней после письменного предупреждения (уведомления) Потребителя в установленном порядке</w:t>
      </w:r>
      <w:r w:rsidRPr="00BC657F">
        <w:rPr>
          <w:lang w:eastAsia="en-US"/>
        </w:rPr>
        <w:t xml:space="preserve">, </w:t>
      </w:r>
      <w:r w:rsidRPr="00BC657F">
        <w:rPr>
          <w:highlight w:val="yellow"/>
          <w:lang w:eastAsia="en-US"/>
        </w:rPr>
        <w:t>подача электроэнергии будет приостановлена без предварительного введения ограничени</w:t>
      </w:r>
      <w:r w:rsidRPr="00BC657F">
        <w:rPr>
          <w:lang w:eastAsia="en-US"/>
        </w:rPr>
        <w:t>я</w:t>
      </w:r>
      <w:r w:rsidRPr="00BC657F">
        <w:rPr>
          <w:highlight w:val="yellow"/>
          <w:lang w:eastAsia="en-US"/>
        </w:rPr>
        <w:t>;</w:t>
      </w:r>
    </w:p>
    <w:p w:rsidR="00BC657F" w:rsidRPr="00BC657F" w:rsidRDefault="00BC657F" w:rsidP="00BC657F">
      <w:pPr>
        <w:ind w:left="0" w:firstLine="709"/>
        <w:contextualSpacing/>
        <w:rPr>
          <w:lang w:eastAsia="en-US"/>
        </w:rPr>
      </w:pPr>
      <w:r w:rsidRPr="00BC657F">
        <w:rPr>
          <w:highlight w:val="yellow"/>
          <w:lang w:eastAsia="en-US"/>
        </w:rPr>
        <w:t>б) проведения планово-профилактического ремонта и работ по обслуживанию централизованных сетей инженерно-технического обеспечения, - через 10 рабочих дней после письменного предупреждения (уведомления) Потребителя.</w:t>
      </w:r>
    </w:p>
    <w:p w:rsidR="009B46F9" w:rsidRPr="00B441AF" w:rsidRDefault="004A459E">
      <w:pPr>
        <w:autoSpaceDE w:val="0"/>
        <w:autoSpaceDN w:val="0"/>
        <w:adjustRightInd w:val="0"/>
        <w:ind w:left="0" w:firstLine="0"/>
        <w:rPr>
          <w:bCs/>
        </w:rPr>
      </w:pPr>
      <w:r w:rsidRPr="00B441AF">
        <w:rPr>
          <w:bCs/>
        </w:rPr>
        <w:t>6.</w:t>
      </w:r>
      <w:r w:rsidR="000D29F9">
        <w:rPr>
          <w:bCs/>
        </w:rPr>
        <w:t>5</w:t>
      </w:r>
      <w:r w:rsidR="00A90F8F" w:rsidRPr="00B441AF">
        <w:rPr>
          <w:bCs/>
        </w:rPr>
        <w:t>.</w:t>
      </w:r>
      <w:r w:rsidR="006C6762" w:rsidRPr="00B441AF">
        <w:rPr>
          <w:bCs/>
        </w:rPr>
        <w:tab/>
      </w:r>
      <w:r w:rsidR="009B46F9" w:rsidRPr="00B441AF">
        <w:rPr>
          <w:bCs/>
        </w:rPr>
        <w:t>Предоставление коммунальн</w:t>
      </w:r>
      <w:r w:rsidR="00A90F8F" w:rsidRPr="00B441AF">
        <w:rPr>
          <w:bCs/>
        </w:rPr>
        <w:t>ой</w:t>
      </w:r>
      <w:r w:rsidR="009B46F9" w:rsidRPr="00B441AF">
        <w:rPr>
          <w:bCs/>
        </w:rPr>
        <w:t xml:space="preserve"> услуг</w:t>
      </w:r>
      <w:r w:rsidR="00A90F8F" w:rsidRPr="00B441AF">
        <w:rPr>
          <w:bCs/>
        </w:rPr>
        <w:t>и</w:t>
      </w:r>
      <w:r w:rsidR="009B46F9" w:rsidRPr="00B441AF">
        <w:rPr>
          <w:bCs/>
        </w:rPr>
        <w:t xml:space="preserve"> возобновляется в течение 2 календарных дней со дня устранения причин</w:t>
      </w:r>
      <w:r w:rsidR="00A90F8F" w:rsidRPr="00B441AF">
        <w:rPr>
          <w:bCs/>
        </w:rPr>
        <w:t xml:space="preserve"> введения процедуры ограничения, </w:t>
      </w:r>
      <w:r w:rsidR="009B46F9" w:rsidRPr="00B441AF">
        <w:rPr>
          <w:bCs/>
        </w:rPr>
        <w:t xml:space="preserve">в том числе со дня полного погашения задолженности или заключения соглашения о порядке погашения задолженности, если </w:t>
      </w:r>
      <w:r w:rsidR="00225055" w:rsidRPr="00B441AF">
        <w:rPr>
          <w:bCs/>
        </w:rPr>
        <w:t>РСО</w:t>
      </w:r>
      <w:r w:rsidR="009B46F9" w:rsidRPr="00B441AF">
        <w:rPr>
          <w:bCs/>
        </w:rPr>
        <w:t xml:space="preserve"> не принял решение возобновить предоставление коммунальн</w:t>
      </w:r>
      <w:r w:rsidR="00225055" w:rsidRPr="00B441AF">
        <w:rPr>
          <w:bCs/>
        </w:rPr>
        <w:t>ой</w:t>
      </w:r>
      <w:r w:rsidR="009B46F9" w:rsidRPr="00B441AF">
        <w:rPr>
          <w:bCs/>
        </w:rPr>
        <w:t xml:space="preserve"> услуг</w:t>
      </w:r>
      <w:r w:rsidR="00225055" w:rsidRPr="00B441AF">
        <w:rPr>
          <w:bCs/>
        </w:rPr>
        <w:t>и</w:t>
      </w:r>
      <w:r w:rsidR="009B46F9" w:rsidRPr="00B441AF">
        <w:rPr>
          <w:bCs/>
        </w:rPr>
        <w:t xml:space="preserve"> с более раннего момента.</w:t>
      </w:r>
    </w:p>
    <w:p w:rsidR="007873D3" w:rsidRPr="00B441AF" w:rsidRDefault="007873D3" w:rsidP="00B441AF">
      <w:pPr>
        <w:pStyle w:val="af6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B441AF">
        <w:rPr>
          <w:b/>
          <w:bCs/>
        </w:rPr>
        <w:t xml:space="preserve">ПОРЯДОК УСТАНОВЛЕНИЯ ФАКТА НЕПРЕДОСТАВЛЕНИЯ КОММУНАЛЬНОЙ УСЛУГИ ИЛИ ПРЕДОСТАВЛЕНИЯ КОММУНАЛЬНОЙ УСЛУГИ НЕНАДЛЕЖАЩЕГО КАЧЕСТВА. </w:t>
      </w:r>
    </w:p>
    <w:p w:rsidR="007873D3" w:rsidRPr="00B441AF" w:rsidRDefault="007873D3">
      <w:pPr>
        <w:autoSpaceDE w:val="0"/>
        <w:autoSpaceDN w:val="0"/>
        <w:adjustRightInd w:val="0"/>
        <w:ind w:left="0" w:firstLine="0"/>
      </w:pPr>
      <w:r w:rsidRPr="00B441AF">
        <w:rPr>
          <w:bCs/>
        </w:rPr>
        <w:lastRenderedPageBreak/>
        <w:t>7.1.</w:t>
      </w:r>
      <w:r w:rsidR="006C6762" w:rsidRPr="00B441AF">
        <w:rPr>
          <w:bCs/>
        </w:rPr>
        <w:tab/>
      </w:r>
      <w:r w:rsidRPr="00B441AF">
        <w:rPr>
          <w:bCs/>
        </w:rPr>
        <w:t xml:space="preserve">Обязанность </w:t>
      </w:r>
      <w:r w:rsidRPr="00B441AF">
        <w:t xml:space="preserve"> выявления причин предоставления коммунального ресурса ненадлежащего качества и</w:t>
      </w:r>
      <w:r w:rsidR="00880D34">
        <w:t> </w:t>
      </w:r>
      <w:r w:rsidRPr="00B441AF">
        <w:t xml:space="preserve">(или) в ненадлежащем объеме по настоящему договору возлагается на РСО. </w:t>
      </w:r>
    </w:p>
    <w:p w:rsidR="00167FF7" w:rsidRPr="00B441AF" w:rsidRDefault="007873D3">
      <w:pPr>
        <w:autoSpaceDE w:val="0"/>
        <w:autoSpaceDN w:val="0"/>
        <w:adjustRightInd w:val="0"/>
        <w:ind w:left="0" w:firstLine="0"/>
      </w:pPr>
      <w:r w:rsidRPr="00B441AF">
        <w:t>7.2.</w:t>
      </w:r>
      <w:r w:rsidR="006C6762" w:rsidRPr="00B441AF">
        <w:tab/>
      </w:r>
      <w:r w:rsidRPr="00B441AF">
        <w:t>Выявление причин предоставления коммунального ресурса ненадлежащего качества и (или) в</w:t>
      </w:r>
      <w:r w:rsidR="008A4FEF">
        <w:t> </w:t>
      </w:r>
      <w:r w:rsidRPr="00B441AF">
        <w:t>ненадлежащем объеме по настоящему договору, осуществляется в порядке</w:t>
      </w:r>
      <w:r w:rsidR="002572CF" w:rsidRPr="00B441AF">
        <w:t>, предусмотренном действующим законодательством РФ.</w:t>
      </w:r>
    </w:p>
    <w:p w:rsidR="00425C9D" w:rsidRPr="00B441AF" w:rsidRDefault="00425C9D" w:rsidP="00B441AF">
      <w:pPr>
        <w:pStyle w:val="af6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bCs/>
        </w:rPr>
      </w:pPr>
      <w:bookmarkStart w:id="5" w:name="Par0"/>
      <w:bookmarkStart w:id="6" w:name="Par7"/>
      <w:bookmarkStart w:id="7" w:name="Par16"/>
      <w:bookmarkStart w:id="8" w:name="Par23"/>
      <w:bookmarkStart w:id="9" w:name="Par32"/>
      <w:bookmarkStart w:id="10" w:name="Par33"/>
      <w:bookmarkStart w:id="11" w:name="Par35"/>
      <w:bookmarkStart w:id="12" w:name="Par36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B441AF">
        <w:rPr>
          <w:b/>
          <w:bCs/>
        </w:rPr>
        <w:t>ОТВЕТСТВЕННОСТЬ СТОРОН.</w:t>
      </w:r>
    </w:p>
    <w:p w:rsidR="00425C9D" w:rsidRPr="00B441AF" w:rsidRDefault="002376A0" w:rsidP="00B441AF">
      <w:pPr>
        <w:suppressAutoHyphens/>
        <w:ind w:left="0" w:firstLine="0"/>
      </w:pPr>
      <w:r w:rsidRPr="00B441AF">
        <w:t>8</w:t>
      </w:r>
      <w:r w:rsidR="00922546" w:rsidRPr="00B441AF">
        <w:t>.1.</w:t>
      </w:r>
      <w:r w:rsidR="006C6762" w:rsidRPr="00B441AF">
        <w:tab/>
      </w:r>
      <w:r w:rsidR="003F34EE" w:rsidRPr="00B441AF">
        <w:t xml:space="preserve">СТОРОНЫ </w:t>
      </w:r>
      <w:r w:rsidR="00425C9D" w:rsidRPr="00B441AF">
        <w:t>несут ответственность за неисполнение или ненадлежащее исполнение обязательств по</w:t>
      </w:r>
      <w:r w:rsidR="008A4FEF">
        <w:t> </w:t>
      </w:r>
      <w:r w:rsidR="00425C9D" w:rsidRPr="00B441AF">
        <w:t>настоящему договору, в случаях и порядке, определенных законодательством РФ и настоящим договором, в</w:t>
      </w:r>
      <w:r w:rsidR="008A4FEF">
        <w:t> </w:t>
      </w:r>
      <w:r w:rsidR="00425C9D" w:rsidRPr="00B441AF">
        <w:t>том</w:t>
      </w:r>
      <w:r w:rsidR="008A4FEF">
        <w:t> </w:t>
      </w:r>
      <w:r w:rsidR="00425C9D" w:rsidRPr="00B441AF">
        <w:t xml:space="preserve">числе за нарушение порядка полного и (или) частичного ограничения режима потребления электрической энергии. </w:t>
      </w:r>
    </w:p>
    <w:p w:rsidR="00F8509F" w:rsidRPr="00B441AF" w:rsidRDefault="00FA2390">
      <w:pPr>
        <w:autoSpaceDE w:val="0"/>
        <w:autoSpaceDN w:val="0"/>
        <w:adjustRightInd w:val="0"/>
        <w:ind w:left="0" w:firstLine="0"/>
      </w:pPr>
      <w:r w:rsidRPr="00B441AF">
        <w:t>8</w:t>
      </w:r>
      <w:r w:rsidR="00922546" w:rsidRPr="00B441AF">
        <w:t>.2.</w:t>
      </w:r>
      <w:r w:rsidR="006C6762" w:rsidRPr="00B441AF">
        <w:rPr>
          <w:b/>
        </w:rPr>
        <w:tab/>
      </w:r>
      <w:r w:rsidR="00D56C98" w:rsidRPr="00B441AF">
        <w:t xml:space="preserve">В рамках настоящего договора </w:t>
      </w:r>
      <w:r w:rsidR="00F8509F" w:rsidRPr="00B441AF">
        <w:t>РСО несет ответственность за качество предоставления коммунальной услуги на границе раздела внутридомовых инженерных систем и централизованных сетей инженерно-технического обеспечения</w:t>
      </w:r>
      <w:r w:rsidR="00AF0FA7" w:rsidRPr="00B441AF">
        <w:t>, п</w:t>
      </w:r>
      <w:r w:rsidR="00F8509F" w:rsidRPr="00B441AF">
        <w:t>ри этом обслуживание внутридомовых инженерных систем осуществляется ли</w:t>
      </w:r>
      <w:r w:rsidR="00210DB2" w:rsidRPr="00B441AF">
        <w:t>цами, привлекаемыми собственником</w:t>
      </w:r>
      <w:r w:rsidR="00F8509F" w:rsidRPr="00B441AF">
        <w:t xml:space="preserve"> </w:t>
      </w:r>
      <w:r w:rsidR="00210DB2" w:rsidRPr="00B441AF">
        <w:t xml:space="preserve">жилого дома (домовладения) </w:t>
      </w:r>
      <w:r w:rsidR="00F8509F" w:rsidRPr="00B441AF">
        <w:t>по договорам оказания услуг по ремонту внутридомовых инженерных систем в таком доме, или такими собственник</w:t>
      </w:r>
      <w:r w:rsidR="00210DB2" w:rsidRPr="00B441AF">
        <w:t xml:space="preserve">ом </w:t>
      </w:r>
      <w:r w:rsidR="00F8509F" w:rsidRPr="00B441AF">
        <w:t>самостоятельно</w:t>
      </w:r>
      <w:r w:rsidR="00AF0FA7" w:rsidRPr="00B441AF">
        <w:t>.</w:t>
      </w:r>
    </w:p>
    <w:p w:rsidR="0024288F" w:rsidRPr="00B441AF" w:rsidRDefault="00FA2390">
      <w:pPr>
        <w:autoSpaceDE w:val="0"/>
        <w:autoSpaceDN w:val="0"/>
        <w:adjustRightInd w:val="0"/>
        <w:ind w:left="0" w:firstLine="0"/>
      </w:pPr>
      <w:r w:rsidRPr="00B441AF">
        <w:t>8</w:t>
      </w:r>
      <w:r w:rsidR="00922546" w:rsidRPr="00B441AF">
        <w:t>.3.</w:t>
      </w:r>
      <w:r w:rsidR="006C6762" w:rsidRPr="00B441AF">
        <w:tab/>
      </w:r>
      <w:r w:rsidR="0024288F" w:rsidRPr="00B441AF">
        <w:t xml:space="preserve">Наличие оснований и размер ответственности </w:t>
      </w:r>
      <w:r w:rsidRPr="00B441AF">
        <w:t>РСО</w:t>
      </w:r>
      <w:r w:rsidR="0024288F" w:rsidRPr="00B441AF">
        <w:t xml:space="preserve"> перед ПОТРЕБИТЕЛЕМ за действия (бездействие), повлекшие за собой неблагоприятные последствия, определяются в соответствии с</w:t>
      </w:r>
      <w:r w:rsidR="00880D34">
        <w:t> </w:t>
      </w:r>
      <w:r w:rsidR="0024288F" w:rsidRPr="00B441AF">
        <w:t>гражданским законодательством РФ</w:t>
      </w:r>
      <w:r w:rsidR="004E1A9E" w:rsidRPr="00B441AF">
        <w:t xml:space="preserve"> </w:t>
      </w:r>
      <w:r w:rsidR="0024288F" w:rsidRPr="00B441AF">
        <w:t>и законодательством Р</w:t>
      </w:r>
      <w:r w:rsidR="004E1A9E" w:rsidRPr="00B441AF">
        <w:t xml:space="preserve">Ф </w:t>
      </w:r>
      <w:r w:rsidR="0024288F" w:rsidRPr="00B441AF">
        <w:t>об электроэнергетике.</w:t>
      </w:r>
    </w:p>
    <w:p w:rsidR="00FA2390" w:rsidRPr="00B441AF" w:rsidRDefault="0023022B">
      <w:pPr>
        <w:autoSpaceDE w:val="0"/>
        <w:autoSpaceDN w:val="0"/>
        <w:adjustRightInd w:val="0"/>
        <w:ind w:left="0" w:firstLine="0"/>
      </w:pPr>
      <w:r w:rsidRPr="00B441AF">
        <w:t>8</w:t>
      </w:r>
      <w:r w:rsidR="00922546" w:rsidRPr="00B441AF">
        <w:t>.4.</w:t>
      </w:r>
      <w:r w:rsidR="006C6762" w:rsidRPr="00B441AF">
        <w:tab/>
      </w:r>
      <w:r w:rsidR="00A53253" w:rsidRPr="00B441AF">
        <w:t xml:space="preserve">В случае несвоевременной и (или) не полной оплаты электрической энергии (мощности) ПОТРЕБИТЕЛЬ обязан уплатить </w:t>
      </w:r>
      <w:r w:rsidR="00FA2390" w:rsidRPr="00B441AF">
        <w:t>РСО</w:t>
      </w:r>
      <w:r w:rsidR="00A53253" w:rsidRPr="00B441AF">
        <w:t xml:space="preserve"> пени в </w:t>
      </w:r>
      <w:r w:rsidR="00FA2390" w:rsidRPr="00B441AF">
        <w:t xml:space="preserve">установленной законодательством РФ </w:t>
      </w:r>
      <w:r w:rsidR="00A53253" w:rsidRPr="00B441AF">
        <w:t>размере</w:t>
      </w:r>
      <w:r w:rsidR="00FA2390" w:rsidRPr="00B441AF">
        <w:t xml:space="preserve">. </w:t>
      </w:r>
      <w:r w:rsidR="00A53253" w:rsidRPr="00B441AF">
        <w:t xml:space="preserve"> </w:t>
      </w:r>
    </w:p>
    <w:p w:rsidR="006C6762" w:rsidRPr="00B441AF" w:rsidRDefault="00425C9D" w:rsidP="00B441AF">
      <w:pPr>
        <w:pStyle w:val="af6"/>
        <w:numPr>
          <w:ilvl w:val="0"/>
          <w:numId w:val="19"/>
        </w:numPr>
        <w:tabs>
          <w:tab w:val="left" w:pos="0"/>
        </w:tabs>
        <w:suppressAutoHyphens/>
        <w:autoSpaceDE w:val="0"/>
        <w:autoSpaceDN w:val="0"/>
        <w:jc w:val="center"/>
        <w:rPr>
          <w:b/>
          <w:bCs/>
        </w:rPr>
      </w:pPr>
      <w:r w:rsidRPr="00B441AF">
        <w:rPr>
          <w:b/>
          <w:bCs/>
        </w:rPr>
        <w:t>СРОК ДЕЙСТВИЯ ДОГОВОРА.</w:t>
      </w:r>
    </w:p>
    <w:p w:rsidR="0056549D" w:rsidRPr="00997B3D" w:rsidRDefault="006C6762" w:rsidP="00B441AF">
      <w:pPr>
        <w:suppressAutoHyphens/>
        <w:autoSpaceDE w:val="0"/>
        <w:autoSpaceDN w:val="0"/>
        <w:ind w:left="0" w:firstLine="0"/>
      </w:pPr>
      <w:r w:rsidRPr="00B441AF">
        <w:t>9</w:t>
      </w:r>
      <w:r w:rsidR="00922546" w:rsidRPr="00B441AF">
        <w:t>.1.</w:t>
      </w:r>
      <w:r w:rsidRPr="00B441AF">
        <w:tab/>
      </w:r>
      <w:r w:rsidR="006C3F88" w:rsidRPr="00B441AF">
        <w:t xml:space="preserve">Настоящий </w:t>
      </w:r>
      <w:r w:rsidR="00893B8F" w:rsidRPr="00B441AF">
        <w:t>д</w:t>
      </w:r>
      <w:r w:rsidR="00425C9D" w:rsidRPr="00B441AF">
        <w:t xml:space="preserve">оговор вступает в силу </w:t>
      </w:r>
      <w:r w:rsidR="00893B8F" w:rsidRPr="00B441AF">
        <w:t xml:space="preserve">и является обязательным для сторон со дня его </w:t>
      </w:r>
      <w:r w:rsidR="00425C9D" w:rsidRPr="00B441AF">
        <w:t>подписания</w:t>
      </w:r>
      <w:r w:rsidR="00AB4603" w:rsidRPr="00B441AF">
        <w:t xml:space="preserve"> обеими сторонами</w:t>
      </w:r>
      <w:r w:rsidR="00425C9D" w:rsidRPr="00B441AF">
        <w:t xml:space="preserve">, </w:t>
      </w:r>
      <w:r w:rsidR="00CD72D3" w:rsidRPr="00B441AF">
        <w:t>распространяет свое действие с «____» ________</w:t>
      </w:r>
      <w:r w:rsidR="0056549D" w:rsidRPr="00B441AF">
        <w:t>__</w:t>
      </w:r>
      <w:r w:rsidR="00CD72D3" w:rsidRPr="00B441AF">
        <w:t>_</w:t>
      </w:r>
      <w:r w:rsidR="0056549D" w:rsidRPr="00B441AF">
        <w:t>__</w:t>
      </w:r>
      <w:r w:rsidR="00CD72D3" w:rsidRPr="00B441AF">
        <w:t xml:space="preserve">_ </w:t>
      </w:r>
      <w:r w:rsidR="0056549D" w:rsidRPr="00B441AF">
        <w:t>_____</w:t>
      </w:r>
      <w:r w:rsidR="00CD72D3" w:rsidRPr="00B441AF">
        <w:t>__ г. и действует до</w:t>
      </w:r>
      <w:r w:rsidR="00880D34">
        <w:t> </w:t>
      </w:r>
      <w:r w:rsidR="00CD72D3" w:rsidRPr="00B441AF">
        <w:t xml:space="preserve">момента прекращения </w:t>
      </w:r>
      <w:r w:rsidR="00CD72D3" w:rsidRPr="00997B3D">
        <w:t>предоставления коммунальной услуги РСО</w:t>
      </w:r>
      <w:r w:rsidR="000729D7" w:rsidRPr="00997B3D">
        <w:t>.</w:t>
      </w:r>
    </w:p>
    <w:p w:rsidR="002B425B" w:rsidRPr="00997B3D" w:rsidRDefault="002B425B" w:rsidP="00B441AF">
      <w:pPr>
        <w:suppressAutoHyphens/>
        <w:autoSpaceDE w:val="0"/>
        <w:autoSpaceDN w:val="0"/>
        <w:ind w:left="0" w:firstLine="0"/>
      </w:pPr>
      <w:r w:rsidRPr="00997B3D">
        <w:t>9.2.</w:t>
      </w:r>
      <w:r w:rsidRPr="00997B3D">
        <w:tab/>
        <w:t>В случае если договор заключается в отношении энергопринимающих устройств до завершения процедуры их технологического присоединения, настоящий договор считается заключенным с момента его подписания и вступает в силу с даты подписания Сетевой организацией и ПОТРЕБИТЕЛЕМ акта о</w:t>
      </w:r>
      <w:r w:rsidR="008A4FEF" w:rsidRPr="00997B3D">
        <w:t> </w:t>
      </w:r>
      <w:r w:rsidRPr="00997B3D">
        <w:t>технологическом присоединении соответствующих энергопринимающих устройств.</w:t>
      </w:r>
    </w:p>
    <w:p w:rsidR="00425C9D" w:rsidRPr="00B441AF" w:rsidRDefault="002B425B" w:rsidP="00B441AF">
      <w:pPr>
        <w:suppressAutoHyphens/>
        <w:autoSpaceDE w:val="0"/>
        <w:autoSpaceDN w:val="0"/>
        <w:ind w:left="0" w:firstLine="0"/>
        <w:rPr>
          <w:bCs/>
        </w:rPr>
      </w:pPr>
      <w:r>
        <w:t>9.3.</w:t>
      </w:r>
      <w:r>
        <w:tab/>
      </w:r>
      <w:r w:rsidR="0056549D" w:rsidRPr="00B441AF">
        <w:t>Изменение условий договора производится по соглашению Сторон.</w:t>
      </w:r>
    </w:p>
    <w:p w:rsidR="00EF4A8F" w:rsidRPr="00B441AF" w:rsidRDefault="00EF4A8F" w:rsidP="00B441AF">
      <w:pPr>
        <w:pStyle w:val="af6"/>
        <w:numPr>
          <w:ilvl w:val="0"/>
          <w:numId w:val="19"/>
        </w:numPr>
        <w:tabs>
          <w:tab w:val="left" w:pos="0"/>
        </w:tabs>
        <w:suppressAutoHyphens/>
        <w:autoSpaceDE w:val="0"/>
        <w:autoSpaceDN w:val="0"/>
        <w:jc w:val="center"/>
        <w:rPr>
          <w:b/>
          <w:bCs/>
        </w:rPr>
      </w:pPr>
      <w:r w:rsidRPr="00B441AF">
        <w:rPr>
          <w:b/>
          <w:bCs/>
        </w:rPr>
        <w:t>ПРОЧИЕ УСЛОВИЯ.</w:t>
      </w:r>
    </w:p>
    <w:p w:rsidR="006C3F88" w:rsidRPr="00B441AF" w:rsidRDefault="006C6762" w:rsidP="00B441AF">
      <w:pPr>
        <w:tabs>
          <w:tab w:val="left" w:pos="966"/>
          <w:tab w:val="left" w:pos="1134"/>
        </w:tabs>
        <w:suppressAutoHyphens/>
        <w:ind w:left="0" w:firstLine="0"/>
      </w:pPr>
      <w:r w:rsidRPr="00B441AF">
        <w:t>10</w:t>
      </w:r>
      <w:r w:rsidR="00922546" w:rsidRPr="00B441AF">
        <w:t>.1.</w:t>
      </w:r>
      <w:r w:rsidRPr="00B441AF">
        <w:tab/>
      </w:r>
      <w:r w:rsidR="00EA478D" w:rsidRPr="00B441AF">
        <w:t>Все споры и разногласия, возникающие в связи с исполнением, заключением и ра</w:t>
      </w:r>
      <w:r w:rsidR="00CD72D3" w:rsidRPr="00B441AF">
        <w:t>сторжением настоящего договора</w:t>
      </w:r>
      <w:r w:rsidR="00EA478D" w:rsidRPr="00B441AF">
        <w:t xml:space="preserve"> подлежат разрешению </w:t>
      </w:r>
      <w:r w:rsidR="00CD72D3" w:rsidRPr="00B441AF">
        <w:t>в судах общей юрисдикции в зависимости от подсудности</w:t>
      </w:r>
      <w:r w:rsidR="00EA478D" w:rsidRPr="00B441AF">
        <w:t>. Каждая из</w:t>
      </w:r>
      <w:r w:rsidR="008A4FEF">
        <w:t> </w:t>
      </w:r>
      <w:r w:rsidR="00EA478D" w:rsidRPr="00B441AF">
        <w:t>сторон имеет право обратиться с заявлением об урегулировании разногласий, возникших при</w:t>
      </w:r>
      <w:r w:rsidR="00880D34">
        <w:t> </w:t>
      </w:r>
      <w:r w:rsidR="00EA478D" w:rsidRPr="00B441AF">
        <w:t>заключении, изменении настоящего договора, в судебные органы Камчатского края.</w:t>
      </w:r>
    </w:p>
    <w:p w:rsidR="006C3F88" w:rsidRPr="00B441AF" w:rsidRDefault="006C6762">
      <w:pPr>
        <w:autoSpaceDE w:val="0"/>
        <w:autoSpaceDN w:val="0"/>
        <w:adjustRightInd w:val="0"/>
        <w:ind w:left="0" w:firstLine="0"/>
      </w:pPr>
      <w:r w:rsidRPr="00B441AF">
        <w:t>10</w:t>
      </w:r>
      <w:r w:rsidR="00FE1BF8" w:rsidRPr="00B441AF">
        <w:t>.2.</w:t>
      </w:r>
      <w:r w:rsidR="0056549D" w:rsidRPr="00B441AF">
        <w:tab/>
      </w:r>
      <w:r w:rsidR="006C3F88" w:rsidRPr="00B441AF">
        <w:t>Стороны освобождаются от всех или части взятых на себя обязательств, в случае возникновения непредвиденных и независящих от их воли обстоятельств (форс-мажорные обстоятельства).</w:t>
      </w:r>
    </w:p>
    <w:p w:rsidR="006C3F88" w:rsidRPr="00B441AF" w:rsidRDefault="006C6762" w:rsidP="00B441AF">
      <w:pPr>
        <w:suppressAutoHyphens/>
        <w:autoSpaceDE w:val="0"/>
        <w:autoSpaceDN w:val="0"/>
        <w:ind w:left="0" w:firstLine="0"/>
      </w:pPr>
      <w:r w:rsidRPr="00B441AF">
        <w:t>10</w:t>
      </w:r>
      <w:r w:rsidR="00922546" w:rsidRPr="00B441AF">
        <w:t>.</w:t>
      </w:r>
      <w:r w:rsidR="007F2BAA" w:rsidRPr="00B441AF">
        <w:t>3</w:t>
      </w:r>
      <w:r w:rsidR="00922546" w:rsidRPr="00B441AF">
        <w:t>.</w:t>
      </w:r>
      <w:r w:rsidR="0056549D" w:rsidRPr="00B441AF">
        <w:tab/>
      </w:r>
      <w:r w:rsidR="006C3F88" w:rsidRPr="00B441AF">
        <w:t xml:space="preserve">Споры между сторонами договора по ненадлежащему качеству </w:t>
      </w:r>
      <w:r w:rsidR="007F2BAA" w:rsidRPr="00B441AF">
        <w:t xml:space="preserve">услуг электроснабжения </w:t>
      </w:r>
      <w:r w:rsidR="006C3F88" w:rsidRPr="00B441AF">
        <w:t>рассматриваются с обязательным привлечением СЕТЕВОЙ ОРГАНИЗАЦИИ, к чьим сетям присоединены энергопринимающие установки ПОТРЕБИТЕЛЯ.</w:t>
      </w:r>
    </w:p>
    <w:p w:rsidR="00D50E99" w:rsidRDefault="00D50E99" w:rsidP="00D50E99">
      <w:pPr>
        <w:ind w:left="0" w:firstLine="0"/>
      </w:pPr>
      <w:r>
        <w:t>10.4.</w:t>
      </w:r>
      <w:r>
        <w:tab/>
        <w:t>Контактная информация СЕТЕВОЙ ОРГАНИЗАЦИИ: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79"/>
      </w:tblGrid>
      <w:tr w:rsidR="002B425B" w:rsidRPr="00084E73" w:rsidTr="008A4FEF">
        <w:tc>
          <w:tcPr>
            <w:tcW w:w="4077" w:type="dxa"/>
          </w:tcPr>
          <w:p w:rsidR="002B425B" w:rsidRPr="00084E73" w:rsidRDefault="002B425B" w:rsidP="003F3817">
            <w:pPr>
              <w:ind w:left="0" w:firstLine="0"/>
              <w:rPr>
                <w:sz w:val="22"/>
                <w:szCs w:val="22"/>
              </w:rPr>
            </w:pPr>
            <w:r w:rsidRPr="00084E73">
              <w:rPr>
                <w:sz w:val="22"/>
                <w:szCs w:val="22"/>
              </w:rPr>
              <w:t>филиал ПАО «Камчатскэнерго» Центральные электрические сети</w:t>
            </w:r>
          </w:p>
        </w:tc>
        <w:tc>
          <w:tcPr>
            <w:tcW w:w="5279" w:type="dxa"/>
          </w:tcPr>
          <w:p w:rsidR="002B425B" w:rsidRPr="00084E73" w:rsidRDefault="002B425B" w:rsidP="003F3817">
            <w:pPr>
              <w:autoSpaceDE w:val="0"/>
              <w:autoSpaceDN w:val="0"/>
              <w:adjustRightInd w:val="0"/>
              <w:ind w:left="0" w:firstLine="0"/>
              <w:contextualSpacing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Горячая линия: </w:t>
            </w:r>
            <w:r w:rsidRPr="00084E73">
              <w:rPr>
                <w:sz w:val="22"/>
                <w:szCs w:val="22"/>
              </w:rPr>
              <w:t>8 (800) 234-29-39</w:t>
            </w:r>
          </w:p>
          <w:p w:rsidR="002B425B" w:rsidRPr="00084E73" w:rsidRDefault="002B425B" w:rsidP="003F3817">
            <w:pPr>
              <w:keepNext/>
              <w:ind w:left="34" w:hanging="20"/>
              <w:outlineLvl w:val="3"/>
              <w:rPr>
                <w:sz w:val="22"/>
                <w:szCs w:val="22"/>
              </w:rPr>
            </w:pPr>
            <w:r w:rsidRPr="00084E73">
              <w:rPr>
                <w:sz w:val="22"/>
                <w:szCs w:val="22"/>
              </w:rPr>
              <w:t>ул. Сахалинская, 28 г. Петропавловск-Камчатский;</w:t>
            </w:r>
          </w:p>
          <w:p w:rsidR="002B425B" w:rsidRDefault="002B425B" w:rsidP="003F3817">
            <w:pPr>
              <w:keepNext/>
              <w:ind w:left="34" w:hanging="20"/>
              <w:outlineLvl w:val="3"/>
              <w:rPr>
                <w:sz w:val="22"/>
                <w:szCs w:val="22"/>
              </w:rPr>
            </w:pPr>
            <w:r w:rsidRPr="00084E73">
              <w:rPr>
                <w:sz w:val="22"/>
                <w:szCs w:val="22"/>
              </w:rPr>
              <w:t>ул. Амурская, д. 5, г. Петропавловск-Камчатский</w:t>
            </w:r>
          </w:p>
          <w:p w:rsidR="008A4FEF" w:rsidRPr="008A4FEF" w:rsidRDefault="002B425B" w:rsidP="008A4FEF">
            <w:pPr>
              <w:keepNext/>
              <w:ind w:left="34" w:hanging="20"/>
              <w:outlineLvl w:val="3"/>
              <w:rPr>
                <w:sz w:val="22"/>
                <w:szCs w:val="22"/>
                <w:lang w:val="en-US"/>
              </w:rPr>
            </w:pPr>
            <w:r w:rsidRPr="002B425B">
              <w:rPr>
                <w:sz w:val="22"/>
                <w:szCs w:val="22"/>
              </w:rPr>
              <w:t>www.kamenergo.ru</w:t>
            </w:r>
          </w:p>
        </w:tc>
      </w:tr>
      <w:tr w:rsidR="002B425B" w:rsidRPr="00084E73" w:rsidTr="008A4FEF">
        <w:tc>
          <w:tcPr>
            <w:tcW w:w="4077" w:type="dxa"/>
          </w:tcPr>
          <w:p w:rsidR="002B425B" w:rsidRPr="00084E73" w:rsidRDefault="002B425B" w:rsidP="003F3817">
            <w:pPr>
              <w:ind w:left="0" w:firstLine="0"/>
              <w:rPr>
                <w:sz w:val="22"/>
                <w:szCs w:val="22"/>
                <w:highlight w:val="yellow"/>
              </w:rPr>
            </w:pPr>
            <w:r w:rsidRPr="00084E73">
              <w:rPr>
                <w:sz w:val="22"/>
                <w:szCs w:val="22"/>
              </w:rPr>
              <w:t>АО «Оборонэнерго»</w:t>
            </w:r>
          </w:p>
        </w:tc>
        <w:tc>
          <w:tcPr>
            <w:tcW w:w="5279" w:type="dxa"/>
          </w:tcPr>
          <w:p w:rsidR="002B425B" w:rsidRPr="00084E73" w:rsidRDefault="002B425B" w:rsidP="003F3817">
            <w:pPr>
              <w:autoSpaceDE w:val="0"/>
              <w:autoSpaceDN w:val="0"/>
              <w:adjustRightInd w:val="0"/>
              <w:ind w:left="0" w:firstLine="0"/>
              <w:contextualSpacing/>
              <w:rPr>
                <w:sz w:val="22"/>
                <w:szCs w:val="22"/>
              </w:rPr>
            </w:pPr>
            <w:r w:rsidRPr="00084E73">
              <w:rPr>
                <w:sz w:val="22"/>
                <w:szCs w:val="22"/>
              </w:rPr>
              <w:t>8(415 2) 42-05-57, 8(415 2) 42-07-10, 8(415 2) 42-07-14</w:t>
            </w:r>
          </w:p>
          <w:p w:rsidR="002B425B" w:rsidRDefault="002B425B" w:rsidP="003F3817">
            <w:pPr>
              <w:autoSpaceDE w:val="0"/>
              <w:autoSpaceDN w:val="0"/>
              <w:adjustRightInd w:val="0"/>
              <w:ind w:left="0" w:firstLine="0"/>
              <w:contextualSpacing/>
              <w:rPr>
                <w:sz w:val="22"/>
                <w:szCs w:val="22"/>
              </w:rPr>
            </w:pPr>
            <w:r w:rsidRPr="00084E73">
              <w:rPr>
                <w:sz w:val="22"/>
                <w:szCs w:val="22"/>
              </w:rPr>
              <w:t>ул. Морская, д. 5, г. Петропавловск-Камчатский</w:t>
            </w:r>
          </w:p>
          <w:p w:rsidR="002B425B" w:rsidRPr="00084E73" w:rsidRDefault="008A4FEF" w:rsidP="008A4FEF">
            <w:pPr>
              <w:autoSpaceDE w:val="0"/>
              <w:autoSpaceDN w:val="0"/>
              <w:adjustRightInd w:val="0"/>
              <w:ind w:left="0" w:firstLine="0"/>
              <w:contextualSpacing/>
              <w:rPr>
                <w:sz w:val="22"/>
                <w:szCs w:val="22"/>
                <w:highlight w:val="yellow"/>
              </w:rPr>
            </w:pPr>
            <w:r w:rsidRPr="00AB5CF6">
              <w:rPr>
                <w:sz w:val="22"/>
                <w:szCs w:val="22"/>
              </w:rPr>
              <w:t>www.</w:t>
            </w:r>
            <w:r w:rsidRPr="00AB5CF6">
              <w:rPr>
                <w:sz w:val="22"/>
                <w:szCs w:val="22"/>
                <w:lang w:val="en-US"/>
              </w:rPr>
              <w:t>oboronenergo</w:t>
            </w:r>
            <w:r w:rsidRPr="00AB5CF6">
              <w:rPr>
                <w:sz w:val="22"/>
                <w:szCs w:val="22"/>
              </w:rPr>
              <w:t>.</w:t>
            </w:r>
            <w:r w:rsidRPr="00AB5CF6">
              <w:rPr>
                <w:sz w:val="22"/>
                <w:szCs w:val="22"/>
                <w:lang w:val="en-US"/>
              </w:rPr>
              <w:t>s</w:t>
            </w:r>
            <w:r w:rsidRPr="00AB5CF6">
              <w:rPr>
                <w:sz w:val="22"/>
                <w:szCs w:val="22"/>
              </w:rPr>
              <w:t>u</w:t>
            </w:r>
          </w:p>
        </w:tc>
      </w:tr>
    </w:tbl>
    <w:p w:rsidR="00425C9D" w:rsidRPr="00B441AF" w:rsidRDefault="00425C9D" w:rsidP="006C6762">
      <w:pPr>
        <w:pStyle w:val="af6"/>
        <w:numPr>
          <w:ilvl w:val="0"/>
          <w:numId w:val="19"/>
        </w:numPr>
        <w:tabs>
          <w:tab w:val="left" w:pos="0"/>
        </w:tabs>
        <w:suppressAutoHyphens/>
        <w:autoSpaceDE w:val="0"/>
        <w:autoSpaceDN w:val="0"/>
        <w:spacing w:before="60" w:after="60"/>
        <w:jc w:val="center"/>
        <w:rPr>
          <w:b/>
          <w:bCs/>
        </w:rPr>
      </w:pPr>
      <w:r w:rsidRPr="00B441AF">
        <w:rPr>
          <w:b/>
          <w:bCs/>
        </w:rPr>
        <w:t>ПРИЛОЖЕНИЯ К ДОГОВОРУ.</w:t>
      </w:r>
    </w:p>
    <w:p w:rsidR="00066BF6" w:rsidRDefault="00425C9D" w:rsidP="00DC6E9B">
      <w:pPr>
        <w:spacing w:before="60" w:after="60"/>
        <w:ind w:left="0" w:firstLine="0"/>
        <w:rPr>
          <w:b/>
          <w:bCs/>
        </w:rPr>
      </w:pPr>
      <w:r w:rsidRPr="00B441AF">
        <w:rPr>
          <w:b/>
          <w:bCs/>
        </w:rPr>
        <w:t xml:space="preserve">Приложение </w:t>
      </w:r>
      <w:r w:rsidR="009748B5" w:rsidRPr="00B441AF">
        <w:rPr>
          <w:b/>
          <w:bCs/>
        </w:rPr>
        <w:t>№ </w:t>
      </w:r>
      <w:r w:rsidRPr="00B441AF">
        <w:rPr>
          <w:b/>
          <w:bCs/>
        </w:rPr>
        <w:t xml:space="preserve">1 </w:t>
      </w:r>
      <w:r w:rsidR="000D29F9">
        <w:rPr>
          <w:b/>
          <w:bCs/>
        </w:rPr>
        <w:t>«Карта ПОТРЕБИТЕЛЯ»</w:t>
      </w:r>
      <w:r w:rsidR="00066BF6" w:rsidRPr="00066BF6">
        <w:rPr>
          <w:b/>
          <w:bCs/>
        </w:rPr>
        <w:t xml:space="preserve"> </w:t>
      </w:r>
    </w:p>
    <w:p w:rsidR="00066BF6" w:rsidRDefault="00066BF6" w:rsidP="00066BF6">
      <w:pPr>
        <w:spacing w:before="60" w:after="60"/>
        <w:ind w:left="0" w:firstLine="0"/>
        <w:jc w:val="center"/>
        <w:rPr>
          <w:b/>
          <w:bCs/>
        </w:rPr>
      </w:pPr>
      <w:r w:rsidRPr="00B441AF">
        <w:rPr>
          <w:b/>
          <w:bCs/>
        </w:rPr>
        <w:t xml:space="preserve">12.РЕКВИЗИТЫ СТОРОН ПО ДОГОВОРУ. </w:t>
      </w:r>
    </w:p>
    <w:tbl>
      <w:tblPr>
        <w:tblW w:w="9513" w:type="dxa"/>
        <w:tblLayout w:type="fixed"/>
        <w:tblLook w:val="01E0" w:firstRow="1" w:lastRow="1" w:firstColumn="1" w:lastColumn="1" w:noHBand="0" w:noVBand="0"/>
      </w:tblPr>
      <w:tblGrid>
        <w:gridCol w:w="4630"/>
        <w:gridCol w:w="4883"/>
      </w:tblGrid>
      <w:tr w:rsidR="00972E13" w:rsidRPr="00762BC8" w:rsidTr="00880D34">
        <w:trPr>
          <w:trHeight w:val="3493"/>
        </w:trPr>
        <w:tc>
          <w:tcPr>
            <w:tcW w:w="4630" w:type="dxa"/>
          </w:tcPr>
          <w:p w:rsidR="00ED3E3F" w:rsidRPr="00B441AF" w:rsidRDefault="00066BF6" w:rsidP="008A4FEF">
            <w:pPr>
              <w:widowControl w:val="0"/>
              <w:ind w:right="255"/>
              <w:jc w:val="center"/>
              <w:rPr>
                <w:b/>
              </w:rPr>
            </w:pPr>
            <w:r w:rsidRPr="00B441AF">
              <w:rPr>
                <w:b/>
              </w:rPr>
              <w:lastRenderedPageBreak/>
              <w:t>РСО</w:t>
            </w:r>
          </w:p>
          <w:p w:rsidR="00016537" w:rsidRPr="00762BC8" w:rsidRDefault="00D57E9F" w:rsidP="008A4FEF">
            <w:pPr>
              <w:widowControl w:val="0"/>
              <w:ind w:left="0" w:right="255" w:firstLine="0"/>
              <w:rPr>
                <w:b/>
              </w:rPr>
            </w:pPr>
            <w:r w:rsidRPr="00762BC8">
              <w:rPr>
                <w:b/>
              </w:rPr>
              <w:t>Публичное</w:t>
            </w:r>
            <w:r w:rsidR="000C0060" w:rsidRPr="00762BC8">
              <w:rPr>
                <w:b/>
              </w:rPr>
              <w:t xml:space="preserve"> акционерное общество энергетики и электрификации</w:t>
            </w:r>
            <w:r w:rsidR="00016537" w:rsidRPr="00762BC8">
              <w:rPr>
                <w:b/>
              </w:rPr>
              <w:t xml:space="preserve"> «Камчатскэнерго» </w:t>
            </w:r>
          </w:p>
          <w:p w:rsidR="00016537" w:rsidRPr="00762BC8" w:rsidRDefault="00016537" w:rsidP="008A4FEF">
            <w:pPr>
              <w:widowControl w:val="0"/>
              <w:ind w:left="0" w:right="255" w:firstLine="0"/>
            </w:pPr>
            <w:r w:rsidRPr="00762BC8">
              <w:t>683000  Камчатский край</w:t>
            </w:r>
          </w:p>
          <w:p w:rsidR="00016537" w:rsidRPr="00762BC8" w:rsidRDefault="00016537" w:rsidP="008A4FEF">
            <w:pPr>
              <w:widowControl w:val="0"/>
              <w:ind w:left="0" w:right="255" w:firstLine="0"/>
            </w:pPr>
            <w:r w:rsidRPr="00762BC8">
              <w:t>г.</w:t>
            </w:r>
            <w:r w:rsidR="00A415C3" w:rsidRPr="00762BC8">
              <w:t xml:space="preserve"> </w:t>
            </w:r>
            <w:r w:rsidRPr="00762BC8">
              <w:t>Петропавловск-Камчатский</w:t>
            </w:r>
          </w:p>
          <w:p w:rsidR="00016537" w:rsidRPr="00762BC8" w:rsidRDefault="00016537" w:rsidP="008A4FEF">
            <w:pPr>
              <w:widowControl w:val="0"/>
              <w:ind w:left="0" w:right="255" w:firstLine="0"/>
            </w:pPr>
            <w:r w:rsidRPr="00762BC8">
              <w:t>ул.</w:t>
            </w:r>
            <w:r w:rsidR="00A415C3" w:rsidRPr="00762BC8">
              <w:t xml:space="preserve"> </w:t>
            </w:r>
            <w:r w:rsidRPr="00762BC8">
              <w:t xml:space="preserve">Набережная, 10 </w:t>
            </w:r>
          </w:p>
          <w:p w:rsidR="00016537" w:rsidRPr="00762BC8" w:rsidRDefault="00016537" w:rsidP="008A4FEF">
            <w:pPr>
              <w:widowControl w:val="0"/>
              <w:ind w:left="0" w:right="255" w:firstLine="0"/>
            </w:pPr>
            <w:r w:rsidRPr="00762BC8">
              <w:t xml:space="preserve">ИНН 4100000668 / КПП 410101001                                      </w:t>
            </w:r>
          </w:p>
          <w:p w:rsidR="00184FF5" w:rsidRPr="00762BC8" w:rsidRDefault="001A5D4F" w:rsidP="008A4FEF">
            <w:pPr>
              <w:widowControl w:val="0"/>
              <w:ind w:left="0" w:right="-3" w:firstLine="0"/>
            </w:pPr>
            <w:r w:rsidRPr="00762BC8">
              <w:t xml:space="preserve">Отделение </w:t>
            </w:r>
            <w:r w:rsidR="009748B5" w:rsidRPr="00762BC8">
              <w:t>№ </w:t>
            </w:r>
            <w:r w:rsidRPr="00762BC8">
              <w:t xml:space="preserve">8645 </w:t>
            </w:r>
            <w:r w:rsidR="00184FF5" w:rsidRPr="00762BC8">
              <w:t xml:space="preserve">ПАО </w:t>
            </w:r>
            <w:r w:rsidRPr="00762BC8">
              <w:t xml:space="preserve">Сбербанка </w:t>
            </w:r>
          </w:p>
          <w:p w:rsidR="001A5D4F" w:rsidRPr="00762BC8" w:rsidRDefault="001A5D4F" w:rsidP="008A4FEF">
            <w:pPr>
              <w:widowControl w:val="0"/>
              <w:ind w:left="0" w:right="-3" w:firstLine="0"/>
            </w:pPr>
            <w:r w:rsidRPr="00762BC8">
              <w:t>России г.</w:t>
            </w:r>
            <w:r w:rsidR="00526505" w:rsidRPr="00762BC8">
              <w:t xml:space="preserve"> </w:t>
            </w:r>
            <w:r w:rsidRPr="00762BC8">
              <w:t>Магадан</w:t>
            </w:r>
          </w:p>
          <w:p w:rsidR="00016537" w:rsidRPr="00762BC8" w:rsidRDefault="00016537" w:rsidP="008A4FEF">
            <w:pPr>
              <w:widowControl w:val="0"/>
              <w:tabs>
                <w:tab w:val="left" w:pos="3105"/>
              </w:tabs>
              <w:ind w:left="0" w:right="255" w:firstLine="0"/>
            </w:pPr>
            <w:r w:rsidRPr="00762BC8">
              <w:t xml:space="preserve">Р/счет  </w:t>
            </w:r>
            <w:r w:rsidR="006F703E" w:rsidRPr="00762BC8">
              <w:t>407 028 109 361 700 04 568</w:t>
            </w:r>
            <w:r w:rsidR="000C0060" w:rsidRPr="00762BC8">
              <w:tab/>
            </w:r>
          </w:p>
          <w:p w:rsidR="00016537" w:rsidRPr="00762BC8" w:rsidRDefault="00016537" w:rsidP="008A4FEF">
            <w:pPr>
              <w:widowControl w:val="0"/>
              <w:ind w:left="0" w:firstLine="0"/>
              <w:rPr>
                <w:rFonts w:eastAsia="Arial Unicode MS"/>
                <w:bCs/>
              </w:rPr>
            </w:pPr>
            <w:r w:rsidRPr="00762BC8">
              <w:t xml:space="preserve">К/счет  </w:t>
            </w:r>
            <w:r w:rsidR="000C0060" w:rsidRPr="00762BC8">
              <w:t>301 018 103 000 000 </w:t>
            </w:r>
            <w:r w:rsidR="009D4832" w:rsidRPr="00762BC8">
              <w:t>00 607</w:t>
            </w:r>
          </w:p>
          <w:p w:rsidR="00972E13" w:rsidRPr="00762BC8" w:rsidRDefault="00016537" w:rsidP="00880D34">
            <w:pPr>
              <w:widowControl w:val="0"/>
              <w:ind w:left="0" w:right="255" w:firstLine="0"/>
              <w:rPr>
                <w:b/>
              </w:rPr>
            </w:pPr>
            <w:r w:rsidRPr="00762BC8">
              <w:t xml:space="preserve">БИК  </w:t>
            </w:r>
            <w:r w:rsidR="009D4832" w:rsidRPr="00762BC8">
              <w:t>044 442 607</w:t>
            </w:r>
          </w:p>
        </w:tc>
        <w:tc>
          <w:tcPr>
            <w:tcW w:w="4883" w:type="dxa"/>
          </w:tcPr>
          <w:p w:rsidR="00972E13" w:rsidRPr="00B441AF" w:rsidRDefault="00972E13" w:rsidP="008A4FEF">
            <w:pPr>
              <w:widowControl w:val="0"/>
              <w:jc w:val="center"/>
              <w:rPr>
                <w:b/>
              </w:rPr>
            </w:pPr>
            <w:r w:rsidRPr="00B441AF">
              <w:rPr>
                <w:b/>
              </w:rPr>
              <w:t>Потребитель</w:t>
            </w:r>
          </w:p>
          <w:p w:rsidR="00ED3E3F" w:rsidRPr="00B441AF" w:rsidRDefault="00ED3E3F" w:rsidP="008A4FEF">
            <w:pPr>
              <w:widowControl w:val="0"/>
              <w:jc w:val="center"/>
              <w:rPr>
                <w:b/>
              </w:rPr>
            </w:pPr>
          </w:p>
          <w:p w:rsidR="00526505" w:rsidRPr="00C46865" w:rsidRDefault="00BB5E89" w:rsidP="008A4FEF">
            <w:pPr>
              <w:pStyle w:val="10"/>
              <w:widowControl w:val="0"/>
              <w:rPr>
                <w:color w:val="000000" w:themeColor="text1"/>
              </w:rPr>
            </w:pPr>
            <w:r w:rsidRPr="00C46865">
              <w:rPr>
                <w:color w:val="000000" w:themeColor="text1"/>
              </w:rPr>
              <w:t>______________________________________________</w:t>
            </w:r>
            <w:r w:rsidR="00526505" w:rsidRPr="00C46865">
              <w:rPr>
                <w:color w:val="000000" w:themeColor="text1"/>
              </w:rPr>
              <w:t xml:space="preserve"> (Полное наименование)</w:t>
            </w:r>
          </w:p>
          <w:p w:rsidR="00526505" w:rsidRPr="00C46865" w:rsidRDefault="004667B0" w:rsidP="008A4FEF">
            <w:pPr>
              <w:pStyle w:val="101"/>
              <w:widowControl w:val="0"/>
              <w:rPr>
                <w:b/>
                <w:color w:val="000000" w:themeColor="text1"/>
              </w:rPr>
            </w:pPr>
            <w:r w:rsidRPr="00C46865">
              <w:rPr>
                <w:b/>
                <w:color w:val="000000" w:themeColor="text1"/>
              </w:rPr>
              <w:t>паспорт серии_________номер__________</w:t>
            </w:r>
          </w:p>
          <w:p w:rsidR="00BB5E89" w:rsidRPr="00C46865" w:rsidRDefault="004667B0" w:rsidP="008A4FEF">
            <w:pPr>
              <w:pStyle w:val="101"/>
              <w:widowControl w:val="0"/>
              <w:rPr>
                <w:b/>
                <w:color w:val="000000" w:themeColor="text1"/>
              </w:rPr>
            </w:pPr>
            <w:r w:rsidRPr="00C46865">
              <w:rPr>
                <w:b/>
                <w:color w:val="000000" w:themeColor="text1"/>
              </w:rPr>
              <w:t>зарегистрирован по адресу</w:t>
            </w:r>
          </w:p>
          <w:p w:rsidR="00526505" w:rsidRPr="00C46865" w:rsidRDefault="00BB5E89" w:rsidP="008A4FEF">
            <w:pPr>
              <w:pStyle w:val="101"/>
              <w:widowControl w:val="0"/>
              <w:rPr>
                <w:b/>
                <w:color w:val="000000" w:themeColor="text1"/>
              </w:rPr>
            </w:pPr>
            <w:r w:rsidRPr="00C46865">
              <w:rPr>
                <w:b/>
                <w:color w:val="000000" w:themeColor="text1"/>
              </w:rPr>
              <w:t xml:space="preserve">______________________________________________ </w:t>
            </w:r>
          </w:p>
          <w:p w:rsidR="00526505" w:rsidRPr="00C46865" w:rsidRDefault="00526505" w:rsidP="008A4FEF">
            <w:pPr>
              <w:widowControl w:val="0"/>
              <w:ind w:left="0" w:firstLine="0"/>
              <w:rPr>
                <w:b/>
                <w:color w:val="000000" w:themeColor="text1"/>
              </w:rPr>
            </w:pPr>
            <w:r w:rsidRPr="00C46865">
              <w:rPr>
                <w:b/>
                <w:color w:val="000000" w:themeColor="text1"/>
              </w:rPr>
              <w:t>Фактический адрес</w:t>
            </w:r>
            <w:r w:rsidR="00BB5E89" w:rsidRPr="00C46865">
              <w:rPr>
                <w:b/>
                <w:color w:val="000000" w:themeColor="text1"/>
              </w:rPr>
              <w:t>_________________________________________</w:t>
            </w:r>
          </w:p>
          <w:p w:rsidR="00526505" w:rsidRPr="00762BC8" w:rsidRDefault="00526505" w:rsidP="008A4FEF">
            <w:pPr>
              <w:widowControl w:val="0"/>
              <w:ind w:left="0" w:firstLine="0"/>
            </w:pPr>
            <w:r w:rsidRPr="00762BC8">
              <w:t>Телефон____________________________________</w:t>
            </w:r>
          </w:p>
          <w:p w:rsidR="00526505" w:rsidRDefault="004667B0" w:rsidP="008A4FEF">
            <w:pPr>
              <w:widowControl w:val="0"/>
              <w:ind w:left="0" w:firstLine="0"/>
            </w:pPr>
            <w:r w:rsidRPr="00762BC8">
              <w:rPr>
                <w:lang w:val="en-US"/>
              </w:rPr>
              <w:t>e</w:t>
            </w:r>
            <w:r w:rsidRPr="00B441AF">
              <w:t>-</w:t>
            </w:r>
            <w:r w:rsidRPr="00762BC8">
              <w:rPr>
                <w:lang w:val="en-US"/>
              </w:rPr>
              <w:t>mail</w:t>
            </w:r>
            <w:r w:rsidRPr="00762BC8">
              <w:t>:</w:t>
            </w:r>
            <w:r w:rsidR="00526505" w:rsidRPr="00762BC8">
              <w:t>_______</w:t>
            </w:r>
            <w:r w:rsidR="0077521C">
              <w:t>_______________________________</w:t>
            </w:r>
          </w:p>
          <w:p w:rsidR="0077521C" w:rsidRPr="00762BC8" w:rsidRDefault="0077521C" w:rsidP="008A4FEF">
            <w:pPr>
              <w:widowControl w:val="0"/>
              <w:ind w:left="0" w:firstLine="0"/>
            </w:pPr>
            <w:r>
              <w:t>ИНН</w:t>
            </w:r>
            <w:r w:rsidR="00BB5E89">
              <w:t>________________________________________</w:t>
            </w:r>
          </w:p>
          <w:p w:rsidR="00972E13" w:rsidRPr="00762BC8" w:rsidRDefault="00972E13" w:rsidP="008A4FEF">
            <w:pPr>
              <w:widowControl w:val="0"/>
              <w:ind w:left="0" w:firstLine="0"/>
              <w:jc w:val="left"/>
              <w:rPr>
                <w:b/>
              </w:rPr>
            </w:pPr>
          </w:p>
        </w:tc>
      </w:tr>
      <w:tr w:rsidR="00972E13" w:rsidRPr="00C46865" w:rsidTr="00880D34">
        <w:trPr>
          <w:trHeight w:val="630"/>
        </w:trPr>
        <w:tc>
          <w:tcPr>
            <w:tcW w:w="4630" w:type="dxa"/>
          </w:tcPr>
          <w:p w:rsidR="00C46865" w:rsidRPr="00C46865" w:rsidRDefault="00C46865" w:rsidP="008A4FEF">
            <w:pPr>
              <w:widowControl w:val="0"/>
              <w:pBdr>
                <w:bottom w:val="single" w:sz="12" w:space="1" w:color="auto"/>
              </w:pBdr>
              <w:ind w:left="0" w:right="255" w:firstLine="0"/>
            </w:pPr>
          </w:p>
          <w:p w:rsidR="00560F98" w:rsidRPr="00C46865" w:rsidRDefault="00C46865" w:rsidP="008A4FEF">
            <w:pPr>
              <w:widowControl w:val="0"/>
              <w:ind w:left="0" w:right="255" w:firstLine="0"/>
            </w:pPr>
            <w:r w:rsidRPr="00C46865">
              <w:t xml:space="preserve"> </w:t>
            </w:r>
            <w:r w:rsidR="00972E13" w:rsidRPr="00C46865">
              <w:t>м.п.</w:t>
            </w:r>
          </w:p>
          <w:p w:rsidR="003C119F" w:rsidRPr="00C46865" w:rsidRDefault="00234C67" w:rsidP="00C46865">
            <w:pPr>
              <w:widowControl w:val="0"/>
              <w:ind w:left="0" w:right="255" w:firstLine="0"/>
            </w:pPr>
            <w:r w:rsidRPr="00C46865">
              <w:rPr>
                <w:bCs/>
              </w:rPr>
              <w:t>«</w:t>
            </w:r>
            <w:r w:rsidRPr="00C46865">
              <w:rPr>
                <w:bCs/>
                <w:u w:val="single"/>
              </w:rPr>
              <w:t>___»______________</w:t>
            </w:r>
            <w:r w:rsidR="00016537" w:rsidRPr="00C46865">
              <w:rPr>
                <w:bCs/>
              </w:rPr>
              <w:t>20</w:t>
            </w:r>
            <w:r w:rsidR="00C46865" w:rsidRPr="00C46865">
              <w:rPr>
                <w:bCs/>
              </w:rPr>
              <w:t>2</w:t>
            </w:r>
            <w:r w:rsidR="00C46865" w:rsidRPr="00C46865">
              <w:rPr>
                <w:bCs/>
                <w:u w:val="single"/>
              </w:rPr>
              <w:t>_</w:t>
            </w:r>
            <w:r w:rsidR="000D29F9" w:rsidRPr="00C46865">
              <w:rPr>
                <w:bCs/>
                <w:u w:val="single"/>
              </w:rPr>
              <w:t xml:space="preserve"> </w:t>
            </w:r>
            <w:r w:rsidR="00BC4B60" w:rsidRPr="00C46865">
              <w:rPr>
                <w:bCs/>
              </w:rPr>
              <w:t>г</w:t>
            </w:r>
            <w:r w:rsidR="00C46865" w:rsidRPr="00C46865">
              <w:rPr>
                <w:bCs/>
              </w:rPr>
              <w:t>.</w:t>
            </w:r>
          </w:p>
        </w:tc>
        <w:tc>
          <w:tcPr>
            <w:tcW w:w="4883" w:type="dxa"/>
          </w:tcPr>
          <w:p w:rsidR="00880D34" w:rsidRPr="00C46865" w:rsidRDefault="00C46865" w:rsidP="008A4FEF">
            <w:pPr>
              <w:widowControl w:val="0"/>
              <w:ind w:left="0" w:firstLine="0"/>
              <w:rPr>
                <w:rStyle w:val="1250"/>
                <w:sz w:val="20"/>
                <w:szCs w:val="20"/>
              </w:rPr>
            </w:pPr>
            <w:r w:rsidRPr="00C46865">
              <w:t>__________________________________________</w:t>
            </w:r>
          </w:p>
          <w:p w:rsidR="00972E13" w:rsidRPr="00C46865" w:rsidRDefault="00F26E59" w:rsidP="008A4FEF">
            <w:pPr>
              <w:widowControl w:val="0"/>
              <w:ind w:left="0" w:firstLine="0"/>
              <w:rPr>
                <w:bCs/>
              </w:rPr>
            </w:pPr>
            <w:r w:rsidRPr="00C46865">
              <w:rPr>
                <w:bCs/>
              </w:rPr>
              <w:t>м.п.</w:t>
            </w:r>
          </w:p>
          <w:p w:rsidR="003C119F" w:rsidRPr="00C46865" w:rsidRDefault="003C119F" w:rsidP="00C46865">
            <w:pPr>
              <w:widowControl w:val="0"/>
              <w:ind w:left="0" w:firstLine="0"/>
              <w:rPr>
                <w:bCs/>
              </w:rPr>
            </w:pPr>
            <w:r w:rsidRPr="00C46865">
              <w:rPr>
                <w:bCs/>
              </w:rPr>
              <w:t>«___»_______________</w:t>
            </w:r>
            <w:r w:rsidR="00016537" w:rsidRPr="00C46865">
              <w:rPr>
                <w:bCs/>
              </w:rPr>
              <w:t>20</w:t>
            </w:r>
            <w:r w:rsidR="00C46865" w:rsidRPr="00C46865">
              <w:rPr>
                <w:bCs/>
              </w:rPr>
              <w:t>2__</w:t>
            </w:r>
            <w:r w:rsidR="000D29F9" w:rsidRPr="00C46865">
              <w:rPr>
                <w:bCs/>
              </w:rPr>
              <w:t xml:space="preserve"> </w:t>
            </w:r>
            <w:r w:rsidR="00BC4B60" w:rsidRPr="00C46865">
              <w:rPr>
                <w:bCs/>
              </w:rPr>
              <w:t>г</w:t>
            </w:r>
            <w:r w:rsidR="00C46865" w:rsidRPr="00C46865">
              <w:rPr>
                <w:bCs/>
              </w:rPr>
              <w:t>.</w:t>
            </w:r>
          </w:p>
        </w:tc>
      </w:tr>
    </w:tbl>
    <w:p w:rsidR="00FE351D" w:rsidRPr="00C46865" w:rsidRDefault="00FE351D" w:rsidP="00880D34">
      <w:pPr>
        <w:widowControl w:val="0"/>
        <w:tabs>
          <w:tab w:val="left" w:pos="1302"/>
        </w:tabs>
        <w:ind w:left="0" w:firstLine="0"/>
      </w:pPr>
    </w:p>
    <w:sectPr w:rsidR="00FE351D" w:rsidRPr="00C46865" w:rsidSect="00880D34">
      <w:footerReference w:type="even" r:id="rId11"/>
      <w:pgSz w:w="11906" w:h="16838" w:code="9"/>
      <w:pgMar w:top="851" w:right="851" w:bottom="851" w:left="1701" w:header="720" w:footer="50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424" w:rsidRDefault="005B5424">
      <w:r>
        <w:separator/>
      </w:r>
    </w:p>
  </w:endnote>
  <w:endnote w:type="continuationSeparator" w:id="0">
    <w:p w:rsidR="005B5424" w:rsidRDefault="005B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E4B" w:rsidRDefault="00175E4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75E4B" w:rsidRDefault="00175E4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424" w:rsidRDefault="005B5424">
      <w:r>
        <w:separator/>
      </w:r>
    </w:p>
  </w:footnote>
  <w:footnote w:type="continuationSeparator" w:id="0">
    <w:p w:rsidR="005B5424" w:rsidRDefault="005B5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1EEC"/>
    <w:multiLevelType w:val="multilevel"/>
    <w:tmpl w:val="3C5CFBC4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C1535A"/>
    <w:multiLevelType w:val="hybridMultilevel"/>
    <w:tmpl w:val="A86CC748"/>
    <w:lvl w:ilvl="0" w:tplc="B7607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D72708"/>
    <w:multiLevelType w:val="hybridMultilevel"/>
    <w:tmpl w:val="B5726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6C2A97"/>
    <w:multiLevelType w:val="hybridMultilevel"/>
    <w:tmpl w:val="62C6E59A"/>
    <w:lvl w:ilvl="0" w:tplc="3368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14949"/>
    <w:multiLevelType w:val="multilevel"/>
    <w:tmpl w:val="5860E1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1FC0B89"/>
    <w:multiLevelType w:val="multilevel"/>
    <w:tmpl w:val="939653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3E24209"/>
    <w:multiLevelType w:val="hybridMultilevel"/>
    <w:tmpl w:val="049C287E"/>
    <w:lvl w:ilvl="0" w:tplc="0419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</w:abstractNum>
  <w:abstractNum w:abstractNumId="7" w15:restartNumberingAfterBreak="0">
    <w:nsid w:val="306A0B14"/>
    <w:multiLevelType w:val="multilevel"/>
    <w:tmpl w:val="73528E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681310"/>
    <w:multiLevelType w:val="hybridMultilevel"/>
    <w:tmpl w:val="79308FD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89B63C5"/>
    <w:multiLevelType w:val="hybridMultilevel"/>
    <w:tmpl w:val="CA4C6E96"/>
    <w:lvl w:ilvl="0" w:tplc="6464E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62B98"/>
    <w:multiLevelType w:val="multilevel"/>
    <w:tmpl w:val="981260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FF0F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A73F6B"/>
    <w:multiLevelType w:val="multilevel"/>
    <w:tmpl w:val="88FEEC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none"/>
      <w:lvlText w:val="1.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45E9327D"/>
    <w:multiLevelType w:val="hybridMultilevel"/>
    <w:tmpl w:val="52D893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A752383"/>
    <w:multiLevelType w:val="hybridMultilevel"/>
    <w:tmpl w:val="73BEB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2D60D8"/>
    <w:multiLevelType w:val="multilevel"/>
    <w:tmpl w:val="C5D4E21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62040BE"/>
    <w:multiLevelType w:val="hybridMultilevel"/>
    <w:tmpl w:val="BE9049E6"/>
    <w:lvl w:ilvl="0" w:tplc="99AE2B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2214A52"/>
    <w:multiLevelType w:val="hybridMultilevel"/>
    <w:tmpl w:val="FAA8C2CA"/>
    <w:lvl w:ilvl="0" w:tplc="B7607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45490"/>
    <w:multiLevelType w:val="multilevel"/>
    <w:tmpl w:val="BABC39B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261861"/>
    <w:multiLevelType w:val="hybridMultilevel"/>
    <w:tmpl w:val="03C26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663C0B"/>
    <w:multiLevelType w:val="multilevel"/>
    <w:tmpl w:val="2C7A982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19"/>
  </w:num>
  <w:num w:numId="5">
    <w:abstractNumId w:val="2"/>
  </w:num>
  <w:num w:numId="6">
    <w:abstractNumId w:val="8"/>
  </w:num>
  <w:num w:numId="7">
    <w:abstractNumId w:val="6"/>
  </w:num>
  <w:num w:numId="8">
    <w:abstractNumId w:val="13"/>
  </w:num>
  <w:num w:numId="9">
    <w:abstractNumId w:val="20"/>
  </w:num>
  <w:num w:numId="10">
    <w:abstractNumId w:val="10"/>
  </w:num>
  <w:num w:numId="11">
    <w:abstractNumId w:val="11"/>
  </w:num>
  <w:num w:numId="12">
    <w:abstractNumId w:val="5"/>
  </w:num>
  <w:num w:numId="13">
    <w:abstractNumId w:val="4"/>
  </w:num>
  <w:num w:numId="14">
    <w:abstractNumId w:val="17"/>
  </w:num>
  <w:num w:numId="15">
    <w:abstractNumId w:val="9"/>
  </w:num>
  <w:num w:numId="16">
    <w:abstractNumId w:val="3"/>
  </w:num>
  <w:num w:numId="17">
    <w:abstractNumId w:val="16"/>
  </w:num>
  <w:num w:numId="18">
    <w:abstractNumId w:val="0"/>
  </w:num>
  <w:num w:numId="19">
    <w:abstractNumId w:val="15"/>
  </w:num>
  <w:num w:numId="20">
    <w:abstractNumId w:val="18"/>
  </w:num>
  <w:num w:numId="21">
    <w:abstractNumId w:val="7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43"/>
    <w:rsid w:val="00001464"/>
    <w:rsid w:val="00014C12"/>
    <w:rsid w:val="00016537"/>
    <w:rsid w:val="00017137"/>
    <w:rsid w:val="00026F23"/>
    <w:rsid w:val="0002741C"/>
    <w:rsid w:val="00031965"/>
    <w:rsid w:val="00033F84"/>
    <w:rsid w:val="000344CA"/>
    <w:rsid w:val="00035E4B"/>
    <w:rsid w:val="000370FC"/>
    <w:rsid w:val="00041D9F"/>
    <w:rsid w:val="00052264"/>
    <w:rsid w:val="00053841"/>
    <w:rsid w:val="000619E8"/>
    <w:rsid w:val="00066BF6"/>
    <w:rsid w:val="0006789B"/>
    <w:rsid w:val="000719DD"/>
    <w:rsid w:val="000729D7"/>
    <w:rsid w:val="00093E68"/>
    <w:rsid w:val="000961D2"/>
    <w:rsid w:val="0009657B"/>
    <w:rsid w:val="00097510"/>
    <w:rsid w:val="000B0499"/>
    <w:rsid w:val="000B7194"/>
    <w:rsid w:val="000C0060"/>
    <w:rsid w:val="000C5359"/>
    <w:rsid w:val="000D26E4"/>
    <w:rsid w:val="000D29F9"/>
    <w:rsid w:val="000D346B"/>
    <w:rsid w:val="000D62A7"/>
    <w:rsid w:val="000D6D8E"/>
    <w:rsid w:val="000D7E80"/>
    <w:rsid w:val="000E00CE"/>
    <w:rsid w:val="000E722D"/>
    <w:rsid w:val="001012BE"/>
    <w:rsid w:val="0010303C"/>
    <w:rsid w:val="00103CF3"/>
    <w:rsid w:val="0010573B"/>
    <w:rsid w:val="00110142"/>
    <w:rsid w:val="00113322"/>
    <w:rsid w:val="00120C05"/>
    <w:rsid w:val="00120D18"/>
    <w:rsid w:val="001214B8"/>
    <w:rsid w:val="00123626"/>
    <w:rsid w:val="0012684F"/>
    <w:rsid w:val="00127472"/>
    <w:rsid w:val="0013101E"/>
    <w:rsid w:val="001350EB"/>
    <w:rsid w:val="00140086"/>
    <w:rsid w:val="0014185C"/>
    <w:rsid w:val="001438BE"/>
    <w:rsid w:val="00153BD1"/>
    <w:rsid w:val="00157624"/>
    <w:rsid w:val="001636E6"/>
    <w:rsid w:val="0016533C"/>
    <w:rsid w:val="00167FF7"/>
    <w:rsid w:val="00175207"/>
    <w:rsid w:val="00175E4B"/>
    <w:rsid w:val="00176DC6"/>
    <w:rsid w:val="00182A0E"/>
    <w:rsid w:val="00184FF5"/>
    <w:rsid w:val="00185AC3"/>
    <w:rsid w:val="00186090"/>
    <w:rsid w:val="00196B81"/>
    <w:rsid w:val="00196B8D"/>
    <w:rsid w:val="001A0998"/>
    <w:rsid w:val="001A5D4F"/>
    <w:rsid w:val="001B1449"/>
    <w:rsid w:val="001B18D3"/>
    <w:rsid w:val="001B3320"/>
    <w:rsid w:val="001C16C5"/>
    <w:rsid w:val="001C592E"/>
    <w:rsid w:val="001C596D"/>
    <w:rsid w:val="001C7E0D"/>
    <w:rsid w:val="001D3E89"/>
    <w:rsid w:val="001D4EB3"/>
    <w:rsid w:val="001D7F8D"/>
    <w:rsid w:val="001E16B7"/>
    <w:rsid w:val="001E2C51"/>
    <w:rsid w:val="001F0368"/>
    <w:rsid w:val="001F5C59"/>
    <w:rsid w:val="00201477"/>
    <w:rsid w:val="002034E0"/>
    <w:rsid w:val="002041FD"/>
    <w:rsid w:val="00210DB2"/>
    <w:rsid w:val="00210F97"/>
    <w:rsid w:val="00212A53"/>
    <w:rsid w:val="00215EB1"/>
    <w:rsid w:val="00217E92"/>
    <w:rsid w:val="00223695"/>
    <w:rsid w:val="00223B10"/>
    <w:rsid w:val="00225055"/>
    <w:rsid w:val="002250E2"/>
    <w:rsid w:val="0023022B"/>
    <w:rsid w:val="00234C67"/>
    <w:rsid w:val="002376A0"/>
    <w:rsid w:val="00240B27"/>
    <w:rsid w:val="0024288F"/>
    <w:rsid w:val="00245ADB"/>
    <w:rsid w:val="002503C1"/>
    <w:rsid w:val="002506C3"/>
    <w:rsid w:val="00255A4A"/>
    <w:rsid w:val="002572CF"/>
    <w:rsid w:val="00263598"/>
    <w:rsid w:val="00267320"/>
    <w:rsid w:val="00267F73"/>
    <w:rsid w:val="0027050C"/>
    <w:rsid w:val="00271191"/>
    <w:rsid w:val="00282796"/>
    <w:rsid w:val="00286810"/>
    <w:rsid w:val="00295DCA"/>
    <w:rsid w:val="0029657A"/>
    <w:rsid w:val="002A0168"/>
    <w:rsid w:val="002A4EA5"/>
    <w:rsid w:val="002B1A4F"/>
    <w:rsid w:val="002B425B"/>
    <w:rsid w:val="002B7168"/>
    <w:rsid w:val="002C00AC"/>
    <w:rsid w:val="002C2DBE"/>
    <w:rsid w:val="002D32AF"/>
    <w:rsid w:val="002D5149"/>
    <w:rsid w:val="002E3B4E"/>
    <w:rsid w:val="002F4B24"/>
    <w:rsid w:val="002F707A"/>
    <w:rsid w:val="003033B6"/>
    <w:rsid w:val="00304832"/>
    <w:rsid w:val="00304891"/>
    <w:rsid w:val="00306CD8"/>
    <w:rsid w:val="00316A63"/>
    <w:rsid w:val="0032569B"/>
    <w:rsid w:val="00333BDA"/>
    <w:rsid w:val="003447EF"/>
    <w:rsid w:val="00351796"/>
    <w:rsid w:val="0038192D"/>
    <w:rsid w:val="00387D17"/>
    <w:rsid w:val="003931E0"/>
    <w:rsid w:val="003947B7"/>
    <w:rsid w:val="003965F9"/>
    <w:rsid w:val="003A0A70"/>
    <w:rsid w:val="003A0FE5"/>
    <w:rsid w:val="003A1410"/>
    <w:rsid w:val="003A28DE"/>
    <w:rsid w:val="003A33D4"/>
    <w:rsid w:val="003A42B1"/>
    <w:rsid w:val="003A4878"/>
    <w:rsid w:val="003B3285"/>
    <w:rsid w:val="003B62A7"/>
    <w:rsid w:val="003C051D"/>
    <w:rsid w:val="003C119F"/>
    <w:rsid w:val="003C244C"/>
    <w:rsid w:val="003C61F8"/>
    <w:rsid w:val="003D1A49"/>
    <w:rsid w:val="003D6F57"/>
    <w:rsid w:val="003E1F11"/>
    <w:rsid w:val="003E2B49"/>
    <w:rsid w:val="003E57A3"/>
    <w:rsid w:val="003E5C13"/>
    <w:rsid w:val="003F0168"/>
    <w:rsid w:val="003F0A79"/>
    <w:rsid w:val="003F1AC1"/>
    <w:rsid w:val="003F2347"/>
    <w:rsid w:val="003F25F9"/>
    <w:rsid w:val="003F2605"/>
    <w:rsid w:val="003F34EE"/>
    <w:rsid w:val="003F5611"/>
    <w:rsid w:val="003F692B"/>
    <w:rsid w:val="003F7BC0"/>
    <w:rsid w:val="004026C2"/>
    <w:rsid w:val="00410033"/>
    <w:rsid w:val="00412643"/>
    <w:rsid w:val="004209A4"/>
    <w:rsid w:val="004220A6"/>
    <w:rsid w:val="0042280B"/>
    <w:rsid w:val="00424DB4"/>
    <w:rsid w:val="00425C9D"/>
    <w:rsid w:val="00427884"/>
    <w:rsid w:val="00431D0B"/>
    <w:rsid w:val="004368AC"/>
    <w:rsid w:val="00444559"/>
    <w:rsid w:val="00446926"/>
    <w:rsid w:val="0044738B"/>
    <w:rsid w:val="00450B91"/>
    <w:rsid w:val="00453BBE"/>
    <w:rsid w:val="00456F81"/>
    <w:rsid w:val="004667B0"/>
    <w:rsid w:val="004672E9"/>
    <w:rsid w:val="00467ED6"/>
    <w:rsid w:val="00472A44"/>
    <w:rsid w:val="00481846"/>
    <w:rsid w:val="00481D1A"/>
    <w:rsid w:val="00490856"/>
    <w:rsid w:val="00497694"/>
    <w:rsid w:val="004A459E"/>
    <w:rsid w:val="004A4FA7"/>
    <w:rsid w:val="004A682C"/>
    <w:rsid w:val="004B77FA"/>
    <w:rsid w:val="004C0EA0"/>
    <w:rsid w:val="004C5FB2"/>
    <w:rsid w:val="004E1A9E"/>
    <w:rsid w:val="004F0B75"/>
    <w:rsid w:val="004F11B0"/>
    <w:rsid w:val="004F3E39"/>
    <w:rsid w:val="00500F1F"/>
    <w:rsid w:val="00505E64"/>
    <w:rsid w:val="00506ADC"/>
    <w:rsid w:val="0050732F"/>
    <w:rsid w:val="00516F23"/>
    <w:rsid w:val="00520817"/>
    <w:rsid w:val="00520ED2"/>
    <w:rsid w:val="00524894"/>
    <w:rsid w:val="00524AA3"/>
    <w:rsid w:val="00525E30"/>
    <w:rsid w:val="00526505"/>
    <w:rsid w:val="00530043"/>
    <w:rsid w:val="00534BE4"/>
    <w:rsid w:val="005360B3"/>
    <w:rsid w:val="00544D9B"/>
    <w:rsid w:val="0054601F"/>
    <w:rsid w:val="005515F8"/>
    <w:rsid w:val="0055290C"/>
    <w:rsid w:val="0055589D"/>
    <w:rsid w:val="00560226"/>
    <w:rsid w:val="005603D2"/>
    <w:rsid w:val="0056062E"/>
    <w:rsid w:val="00560F98"/>
    <w:rsid w:val="0056549D"/>
    <w:rsid w:val="00566225"/>
    <w:rsid w:val="005673C2"/>
    <w:rsid w:val="0057208E"/>
    <w:rsid w:val="00574721"/>
    <w:rsid w:val="00577033"/>
    <w:rsid w:val="0057730C"/>
    <w:rsid w:val="00582CFC"/>
    <w:rsid w:val="00584777"/>
    <w:rsid w:val="00584CC7"/>
    <w:rsid w:val="005861CA"/>
    <w:rsid w:val="0059632D"/>
    <w:rsid w:val="00597423"/>
    <w:rsid w:val="005A1A63"/>
    <w:rsid w:val="005A1AAD"/>
    <w:rsid w:val="005A511D"/>
    <w:rsid w:val="005B1211"/>
    <w:rsid w:val="005B5424"/>
    <w:rsid w:val="005C0AEC"/>
    <w:rsid w:val="005C602E"/>
    <w:rsid w:val="005D157A"/>
    <w:rsid w:val="005E183A"/>
    <w:rsid w:val="005E1EDD"/>
    <w:rsid w:val="005E31BF"/>
    <w:rsid w:val="005E57AD"/>
    <w:rsid w:val="005F11FA"/>
    <w:rsid w:val="005F2CD3"/>
    <w:rsid w:val="005F6838"/>
    <w:rsid w:val="00600C39"/>
    <w:rsid w:val="00602AF5"/>
    <w:rsid w:val="00603652"/>
    <w:rsid w:val="006058E2"/>
    <w:rsid w:val="006069CC"/>
    <w:rsid w:val="0061266F"/>
    <w:rsid w:val="00614843"/>
    <w:rsid w:val="00621713"/>
    <w:rsid w:val="00622981"/>
    <w:rsid w:val="00624F0E"/>
    <w:rsid w:val="0062593A"/>
    <w:rsid w:val="0063129E"/>
    <w:rsid w:val="0063226C"/>
    <w:rsid w:val="006358E6"/>
    <w:rsid w:val="00637586"/>
    <w:rsid w:val="00641F2A"/>
    <w:rsid w:val="00642FB6"/>
    <w:rsid w:val="006439A2"/>
    <w:rsid w:val="00644F30"/>
    <w:rsid w:val="00647563"/>
    <w:rsid w:val="00653D44"/>
    <w:rsid w:val="00654E5B"/>
    <w:rsid w:val="00655E70"/>
    <w:rsid w:val="00656A98"/>
    <w:rsid w:val="00660C4F"/>
    <w:rsid w:val="00670354"/>
    <w:rsid w:val="00670469"/>
    <w:rsid w:val="006728DC"/>
    <w:rsid w:val="006758C6"/>
    <w:rsid w:val="00686BCD"/>
    <w:rsid w:val="006907D5"/>
    <w:rsid w:val="0069281F"/>
    <w:rsid w:val="00692BBA"/>
    <w:rsid w:val="00693922"/>
    <w:rsid w:val="00694D24"/>
    <w:rsid w:val="006A7578"/>
    <w:rsid w:val="006B2CAD"/>
    <w:rsid w:val="006B35A8"/>
    <w:rsid w:val="006B3FC3"/>
    <w:rsid w:val="006B7EE7"/>
    <w:rsid w:val="006C3F88"/>
    <w:rsid w:val="006C60F4"/>
    <w:rsid w:val="006C6762"/>
    <w:rsid w:val="006C7159"/>
    <w:rsid w:val="006D5ED5"/>
    <w:rsid w:val="006D64EB"/>
    <w:rsid w:val="006F002A"/>
    <w:rsid w:val="006F22E6"/>
    <w:rsid w:val="006F2C74"/>
    <w:rsid w:val="006F4D73"/>
    <w:rsid w:val="006F603A"/>
    <w:rsid w:val="006F703E"/>
    <w:rsid w:val="00703CC4"/>
    <w:rsid w:val="00712662"/>
    <w:rsid w:val="007148C3"/>
    <w:rsid w:val="00715D9D"/>
    <w:rsid w:val="007269DC"/>
    <w:rsid w:val="007278B0"/>
    <w:rsid w:val="00732F25"/>
    <w:rsid w:val="0074011E"/>
    <w:rsid w:val="00752423"/>
    <w:rsid w:val="00754547"/>
    <w:rsid w:val="00762BC8"/>
    <w:rsid w:val="00762F9F"/>
    <w:rsid w:val="0076427C"/>
    <w:rsid w:val="00764E1F"/>
    <w:rsid w:val="00766F5A"/>
    <w:rsid w:val="0076766C"/>
    <w:rsid w:val="0077081A"/>
    <w:rsid w:val="007733C1"/>
    <w:rsid w:val="0077521C"/>
    <w:rsid w:val="00781EBD"/>
    <w:rsid w:val="00784F00"/>
    <w:rsid w:val="007873D3"/>
    <w:rsid w:val="00795543"/>
    <w:rsid w:val="007A3A45"/>
    <w:rsid w:val="007A6F06"/>
    <w:rsid w:val="007B4061"/>
    <w:rsid w:val="007B55C7"/>
    <w:rsid w:val="007B75CC"/>
    <w:rsid w:val="007C0369"/>
    <w:rsid w:val="007C26F6"/>
    <w:rsid w:val="007C44A5"/>
    <w:rsid w:val="007D29E7"/>
    <w:rsid w:val="007E23A5"/>
    <w:rsid w:val="007E44AC"/>
    <w:rsid w:val="007E53A9"/>
    <w:rsid w:val="007E6A43"/>
    <w:rsid w:val="007F1E5E"/>
    <w:rsid w:val="007F2BAA"/>
    <w:rsid w:val="00802C37"/>
    <w:rsid w:val="00806CCB"/>
    <w:rsid w:val="00810F99"/>
    <w:rsid w:val="00811C68"/>
    <w:rsid w:val="00812630"/>
    <w:rsid w:val="008222DE"/>
    <w:rsid w:val="0082234D"/>
    <w:rsid w:val="00830416"/>
    <w:rsid w:val="00830539"/>
    <w:rsid w:val="00832C78"/>
    <w:rsid w:val="0084117C"/>
    <w:rsid w:val="008434A3"/>
    <w:rsid w:val="00851D88"/>
    <w:rsid w:val="00854212"/>
    <w:rsid w:val="00854668"/>
    <w:rsid w:val="00855F6E"/>
    <w:rsid w:val="00860CED"/>
    <w:rsid w:val="00864875"/>
    <w:rsid w:val="00865C73"/>
    <w:rsid w:val="008676A8"/>
    <w:rsid w:val="00874E72"/>
    <w:rsid w:val="008760DD"/>
    <w:rsid w:val="00877CFE"/>
    <w:rsid w:val="00880D34"/>
    <w:rsid w:val="00882E46"/>
    <w:rsid w:val="008904D3"/>
    <w:rsid w:val="008910FE"/>
    <w:rsid w:val="00893B8F"/>
    <w:rsid w:val="0089694A"/>
    <w:rsid w:val="008971D8"/>
    <w:rsid w:val="008A1CE6"/>
    <w:rsid w:val="008A4FEF"/>
    <w:rsid w:val="008B1B9A"/>
    <w:rsid w:val="008B4FB7"/>
    <w:rsid w:val="008B5251"/>
    <w:rsid w:val="008C0166"/>
    <w:rsid w:val="008C181E"/>
    <w:rsid w:val="008C3807"/>
    <w:rsid w:val="008C50DB"/>
    <w:rsid w:val="008C521B"/>
    <w:rsid w:val="008C6663"/>
    <w:rsid w:val="008D34F1"/>
    <w:rsid w:val="008E2010"/>
    <w:rsid w:val="008E4B20"/>
    <w:rsid w:val="008E71D8"/>
    <w:rsid w:val="008E7A51"/>
    <w:rsid w:val="008F07AB"/>
    <w:rsid w:val="008F3A60"/>
    <w:rsid w:val="00904053"/>
    <w:rsid w:val="00905F54"/>
    <w:rsid w:val="009121E8"/>
    <w:rsid w:val="009146E6"/>
    <w:rsid w:val="009163D8"/>
    <w:rsid w:val="00922546"/>
    <w:rsid w:val="00924C5D"/>
    <w:rsid w:val="00926B17"/>
    <w:rsid w:val="00932151"/>
    <w:rsid w:val="00933634"/>
    <w:rsid w:val="00934348"/>
    <w:rsid w:val="00934CF6"/>
    <w:rsid w:val="00936128"/>
    <w:rsid w:val="0094395B"/>
    <w:rsid w:val="00943A14"/>
    <w:rsid w:val="00945E01"/>
    <w:rsid w:val="0094679B"/>
    <w:rsid w:val="0095408D"/>
    <w:rsid w:val="00957C4E"/>
    <w:rsid w:val="009605F2"/>
    <w:rsid w:val="00972E13"/>
    <w:rsid w:val="00974103"/>
    <w:rsid w:val="009748B5"/>
    <w:rsid w:val="0098491C"/>
    <w:rsid w:val="00984991"/>
    <w:rsid w:val="0099004D"/>
    <w:rsid w:val="009900FB"/>
    <w:rsid w:val="009906E0"/>
    <w:rsid w:val="009907FB"/>
    <w:rsid w:val="00996C5F"/>
    <w:rsid w:val="00997B3D"/>
    <w:rsid w:val="009A0AA3"/>
    <w:rsid w:val="009A4738"/>
    <w:rsid w:val="009B11D1"/>
    <w:rsid w:val="009B46F9"/>
    <w:rsid w:val="009B52A2"/>
    <w:rsid w:val="009C0738"/>
    <w:rsid w:val="009C2D2E"/>
    <w:rsid w:val="009C3160"/>
    <w:rsid w:val="009C7271"/>
    <w:rsid w:val="009D2992"/>
    <w:rsid w:val="009D4832"/>
    <w:rsid w:val="009D5964"/>
    <w:rsid w:val="009E14AA"/>
    <w:rsid w:val="009E1A40"/>
    <w:rsid w:val="009E35E1"/>
    <w:rsid w:val="009E5734"/>
    <w:rsid w:val="009F5AF6"/>
    <w:rsid w:val="009F60EB"/>
    <w:rsid w:val="009F7B5F"/>
    <w:rsid w:val="00A01D6A"/>
    <w:rsid w:val="00A023A8"/>
    <w:rsid w:val="00A14EF0"/>
    <w:rsid w:val="00A15E01"/>
    <w:rsid w:val="00A17715"/>
    <w:rsid w:val="00A21769"/>
    <w:rsid w:val="00A217A9"/>
    <w:rsid w:val="00A31BE4"/>
    <w:rsid w:val="00A31FCF"/>
    <w:rsid w:val="00A3511F"/>
    <w:rsid w:val="00A415C3"/>
    <w:rsid w:val="00A442C6"/>
    <w:rsid w:val="00A53253"/>
    <w:rsid w:val="00A612A0"/>
    <w:rsid w:val="00A63DAA"/>
    <w:rsid w:val="00A7106F"/>
    <w:rsid w:val="00A731F8"/>
    <w:rsid w:val="00A7537B"/>
    <w:rsid w:val="00A76785"/>
    <w:rsid w:val="00A77591"/>
    <w:rsid w:val="00A8149A"/>
    <w:rsid w:val="00A84A1A"/>
    <w:rsid w:val="00A90F8F"/>
    <w:rsid w:val="00A910D7"/>
    <w:rsid w:val="00A91C49"/>
    <w:rsid w:val="00A925BC"/>
    <w:rsid w:val="00A961EA"/>
    <w:rsid w:val="00A965A1"/>
    <w:rsid w:val="00AA10CA"/>
    <w:rsid w:val="00AA18E7"/>
    <w:rsid w:val="00AA4F67"/>
    <w:rsid w:val="00AB2BE7"/>
    <w:rsid w:val="00AB4603"/>
    <w:rsid w:val="00AB5CF6"/>
    <w:rsid w:val="00AB673A"/>
    <w:rsid w:val="00AB7D69"/>
    <w:rsid w:val="00AC00E0"/>
    <w:rsid w:val="00AC4237"/>
    <w:rsid w:val="00AD10E6"/>
    <w:rsid w:val="00AD166F"/>
    <w:rsid w:val="00AD67C8"/>
    <w:rsid w:val="00AD7F4C"/>
    <w:rsid w:val="00AE0519"/>
    <w:rsid w:val="00AE40C7"/>
    <w:rsid w:val="00AE7D38"/>
    <w:rsid w:val="00AF0FA7"/>
    <w:rsid w:val="00AF670F"/>
    <w:rsid w:val="00B10323"/>
    <w:rsid w:val="00B12B53"/>
    <w:rsid w:val="00B25706"/>
    <w:rsid w:val="00B264DA"/>
    <w:rsid w:val="00B3688F"/>
    <w:rsid w:val="00B407E1"/>
    <w:rsid w:val="00B42E81"/>
    <w:rsid w:val="00B441AF"/>
    <w:rsid w:val="00B54446"/>
    <w:rsid w:val="00B558E2"/>
    <w:rsid w:val="00B57D66"/>
    <w:rsid w:val="00B62715"/>
    <w:rsid w:val="00B63B96"/>
    <w:rsid w:val="00B678D5"/>
    <w:rsid w:val="00B76D1C"/>
    <w:rsid w:val="00B84692"/>
    <w:rsid w:val="00B85AFA"/>
    <w:rsid w:val="00B85C86"/>
    <w:rsid w:val="00B86495"/>
    <w:rsid w:val="00B87221"/>
    <w:rsid w:val="00B90205"/>
    <w:rsid w:val="00B911C2"/>
    <w:rsid w:val="00B92D9B"/>
    <w:rsid w:val="00B9317F"/>
    <w:rsid w:val="00B949DC"/>
    <w:rsid w:val="00BA6E69"/>
    <w:rsid w:val="00BB0958"/>
    <w:rsid w:val="00BB5E89"/>
    <w:rsid w:val="00BC4B60"/>
    <w:rsid w:val="00BC55E1"/>
    <w:rsid w:val="00BC657F"/>
    <w:rsid w:val="00BD2D6F"/>
    <w:rsid w:val="00BD44B6"/>
    <w:rsid w:val="00BD60A0"/>
    <w:rsid w:val="00BD648B"/>
    <w:rsid w:val="00BD7A10"/>
    <w:rsid w:val="00BE038B"/>
    <w:rsid w:val="00BE498B"/>
    <w:rsid w:val="00C02242"/>
    <w:rsid w:val="00C03655"/>
    <w:rsid w:val="00C161D1"/>
    <w:rsid w:val="00C1758D"/>
    <w:rsid w:val="00C2022F"/>
    <w:rsid w:val="00C20393"/>
    <w:rsid w:val="00C21A71"/>
    <w:rsid w:val="00C22D88"/>
    <w:rsid w:val="00C23F03"/>
    <w:rsid w:val="00C244A9"/>
    <w:rsid w:val="00C26717"/>
    <w:rsid w:val="00C307F7"/>
    <w:rsid w:val="00C44EEF"/>
    <w:rsid w:val="00C450A1"/>
    <w:rsid w:val="00C46865"/>
    <w:rsid w:val="00C5190A"/>
    <w:rsid w:val="00C54936"/>
    <w:rsid w:val="00C5542B"/>
    <w:rsid w:val="00C62460"/>
    <w:rsid w:val="00C64C5C"/>
    <w:rsid w:val="00C76AC2"/>
    <w:rsid w:val="00C80051"/>
    <w:rsid w:val="00C81BF7"/>
    <w:rsid w:val="00C84986"/>
    <w:rsid w:val="00C907FD"/>
    <w:rsid w:val="00C96A45"/>
    <w:rsid w:val="00C97F2E"/>
    <w:rsid w:val="00CA0E40"/>
    <w:rsid w:val="00CA66BF"/>
    <w:rsid w:val="00CA78D4"/>
    <w:rsid w:val="00CB6FF2"/>
    <w:rsid w:val="00CC2AE3"/>
    <w:rsid w:val="00CC3957"/>
    <w:rsid w:val="00CC5CF0"/>
    <w:rsid w:val="00CD23DD"/>
    <w:rsid w:val="00CD72D3"/>
    <w:rsid w:val="00CE016F"/>
    <w:rsid w:val="00CE3792"/>
    <w:rsid w:val="00CE46EC"/>
    <w:rsid w:val="00CE6BFF"/>
    <w:rsid w:val="00CE772D"/>
    <w:rsid w:val="00CF77F9"/>
    <w:rsid w:val="00D01E20"/>
    <w:rsid w:val="00D05F05"/>
    <w:rsid w:val="00D06028"/>
    <w:rsid w:val="00D0609A"/>
    <w:rsid w:val="00D0659F"/>
    <w:rsid w:val="00D12CF0"/>
    <w:rsid w:val="00D1557D"/>
    <w:rsid w:val="00D15DAD"/>
    <w:rsid w:val="00D1703E"/>
    <w:rsid w:val="00D211BE"/>
    <w:rsid w:val="00D24D09"/>
    <w:rsid w:val="00D2676A"/>
    <w:rsid w:val="00D302DC"/>
    <w:rsid w:val="00D308B9"/>
    <w:rsid w:val="00D32E2C"/>
    <w:rsid w:val="00D50E99"/>
    <w:rsid w:val="00D51B51"/>
    <w:rsid w:val="00D53DA9"/>
    <w:rsid w:val="00D54948"/>
    <w:rsid w:val="00D54BEE"/>
    <w:rsid w:val="00D56C98"/>
    <w:rsid w:val="00D57E9F"/>
    <w:rsid w:val="00D6028A"/>
    <w:rsid w:val="00D60BCA"/>
    <w:rsid w:val="00D634BF"/>
    <w:rsid w:val="00D72DAE"/>
    <w:rsid w:val="00D769E2"/>
    <w:rsid w:val="00D87072"/>
    <w:rsid w:val="00D87E16"/>
    <w:rsid w:val="00DA1352"/>
    <w:rsid w:val="00DA28CE"/>
    <w:rsid w:val="00DA4FA4"/>
    <w:rsid w:val="00DB4DBF"/>
    <w:rsid w:val="00DB66BC"/>
    <w:rsid w:val="00DC5DD3"/>
    <w:rsid w:val="00DC6377"/>
    <w:rsid w:val="00DC6E9B"/>
    <w:rsid w:val="00DC7074"/>
    <w:rsid w:val="00DC7ADF"/>
    <w:rsid w:val="00DD068A"/>
    <w:rsid w:val="00DD22FE"/>
    <w:rsid w:val="00DD2D44"/>
    <w:rsid w:val="00DD67F4"/>
    <w:rsid w:val="00DE2935"/>
    <w:rsid w:val="00DE5E64"/>
    <w:rsid w:val="00DE7327"/>
    <w:rsid w:val="00DF1279"/>
    <w:rsid w:val="00DF1C9D"/>
    <w:rsid w:val="00DF32BB"/>
    <w:rsid w:val="00DF4F10"/>
    <w:rsid w:val="00DF5C0D"/>
    <w:rsid w:val="00E04DE1"/>
    <w:rsid w:val="00E1293B"/>
    <w:rsid w:val="00E225FF"/>
    <w:rsid w:val="00E22837"/>
    <w:rsid w:val="00E22C56"/>
    <w:rsid w:val="00E342B0"/>
    <w:rsid w:val="00E411F0"/>
    <w:rsid w:val="00E41F7A"/>
    <w:rsid w:val="00E43075"/>
    <w:rsid w:val="00E44BF1"/>
    <w:rsid w:val="00E50AAE"/>
    <w:rsid w:val="00E50B86"/>
    <w:rsid w:val="00E51686"/>
    <w:rsid w:val="00E5559C"/>
    <w:rsid w:val="00E60B33"/>
    <w:rsid w:val="00E655A2"/>
    <w:rsid w:val="00E65FE6"/>
    <w:rsid w:val="00E71510"/>
    <w:rsid w:val="00E77497"/>
    <w:rsid w:val="00E77744"/>
    <w:rsid w:val="00E85F41"/>
    <w:rsid w:val="00EA2BE0"/>
    <w:rsid w:val="00EA478D"/>
    <w:rsid w:val="00EA4C44"/>
    <w:rsid w:val="00EB1FEE"/>
    <w:rsid w:val="00EB33D6"/>
    <w:rsid w:val="00EB3CA3"/>
    <w:rsid w:val="00EB6E8C"/>
    <w:rsid w:val="00EB782A"/>
    <w:rsid w:val="00EC0203"/>
    <w:rsid w:val="00EC0BB2"/>
    <w:rsid w:val="00EC175B"/>
    <w:rsid w:val="00EC32C3"/>
    <w:rsid w:val="00EC44AE"/>
    <w:rsid w:val="00EC5987"/>
    <w:rsid w:val="00ED3C8F"/>
    <w:rsid w:val="00ED3E3F"/>
    <w:rsid w:val="00ED556F"/>
    <w:rsid w:val="00EE2640"/>
    <w:rsid w:val="00EE2C9F"/>
    <w:rsid w:val="00EE4A31"/>
    <w:rsid w:val="00EE4E63"/>
    <w:rsid w:val="00EE569C"/>
    <w:rsid w:val="00EE675A"/>
    <w:rsid w:val="00EE6947"/>
    <w:rsid w:val="00EF055D"/>
    <w:rsid w:val="00EF15E4"/>
    <w:rsid w:val="00EF4A8F"/>
    <w:rsid w:val="00F00976"/>
    <w:rsid w:val="00F03B63"/>
    <w:rsid w:val="00F05BE8"/>
    <w:rsid w:val="00F129F3"/>
    <w:rsid w:val="00F14427"/>
    <w:rsid w:val="00F15986"/>
    <w:rsid w:val="00F20256"/>
    <w:rsid w:val="00F21B69"/>
    <w:rsid w:val="00F263EB"/>
    <w:rsid w:val="00F26E59"/>
    <w:rsid w:val="00F271D0"/>
    <w:rsid w:val="00F27FC7"/>
    <w:rsid w:val="00F47143"/>
    <w:rsid w:val="00F543D5"/>
    <w:rsid w:val="00F6487C"/>
    <w:rsid w:val="00F71722"/>
    <w:rsid w:val="00F760F9"/>
    <w:rsid w:val="00F8058C"/>
    <w:rsid w:val="00F808CA"/>
    <w:rsid w:val="00F80E79"/>
    <w:rsid w:val="00F8178D"/>
    <w:rsid w:val="00F8509F"/>
    <w:rsid w:val="00F86C89"/>
    <w:rsid w:val="00F87250"/>
    <w:rsid w:val="00F922D1"/>
    <w:rsid w:val="00F9379D"/>
    <w:rsid w:val="00FA1DBA"/>
    <w:rsid w:val="00FA2390"/>
    <w:rsid w:val="00FA2A93"/>
    <w:rsid w:val="00FA4226"/>
    <w:rsid w:val="00FA4796"/>
    <w:rsid w:val="00FA760C"/>
    <w:rsid w:val="00FB1C5A"/>
    <w:rsid w:val="00FB2F61"/>
    <w:rsid w:val="00FB3BAD"/>
    <w:rsid w:val="00FB795E"/>
    <w:rsid w:val="00FB7FFE"/>
    <w:rsid w:val="00FC1027"/>
    <w:rsid w:val="00FC29DD"/>
    <w:rsid w:val="00FC2AAD"/>
    <w:rsid w:val="00FC6C12"/>
    <w:rsid w:val="00FE1BF8"/>
    <w:rsid w:val="00FE1F84"/>
    <w:rsid w:val="00FE351D"/>
    <w:rsid w:val="00FE44F9"/>
    <w:rsid w:val="00FE589C"/>
    <w:rsid w:val="00FE65C0"/>
    <w:rsid w:val="00FF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C67AA6"/>
  <w15:docId w15:val="{820ECBE6-1D25-4B66-91E1-3C47C864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3C"/>
    <w:pPr>
      <w:ind w:left="357" w:firstLine="357"/>
      <w:jc w:val="both"/>
    </w:pPr>
  </w:style>
  <w:style w:type="paragraph" w:styleId="1">
    <w:name w:val="heading 1"/>
    <w:basedOn w:val="a"/>
    <w:next w:val="a"/>
    <w:qFormat/>
    <w:rsid w:val="0016533C"/>
    <w:pPr>
      <w:keepNext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link w:val="20"/>
    <w:qFormat/>
    <w:rsid w:val="0016533C"/>
    <w:pPr>
      <w:keepNext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a"/>
    <w:next w:val="a"/>
    <w:qFormat/>
    <w:rsid w:val="0016533C"/>
    <w:pPr>
      <w:keepNext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a"/>
    <w:next w:val="a"/>
    <w:qFormat/>
    <w:rsid w:val="0016533C"/>
    <w:pPr>
      <w:keepNext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a"/>
    <w:next w:val="a"/>
    <w:qFormat/>
    <w:rsid w:val="0016533C"/>
    <w:pPr>
      <w:keepNext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533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653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6533C"/>
  </w:style>
  <w:style w:type="paragraph" w:styleId="a8">
    <w:name w:val="caption"/>
    <w:basedOn w:val="a"/>
    <w:next w:val="a"/>
    <w:qFormat/>
    <w:rsid w:val="0016533C"/>
    <w:rPr>
      <w:b/>
      <w:bCs/>
    </w:rPr>
  </w:style>
  <w:style w:type="paragraph" w:styleId="a9">
    <w:name w:val="Body Text Indent"/>
    <w:basedOn w:val="a"/>
    <w:rsid w:val="0016533C"/>
    <w:pPr>
      <w:ind w:left="6096"/>
    </w:pPr>
    <w:rPr>
      <w:rFonts w:ascii="Arial" w:hAnsi="Arial"/>
    </w:rPr>
  </w:style>
  <w:style w:type="paragraph" w:styleId="aa">
    <w:name w:val="Body Text"/>
    <w:basedOn w:val="a"/>
    <w:rsid w:val="0016533C"/>
    <w:rPr>
      <w:sz w:val="24"/>
    </w:rPr>
  </w:style>
  <w:style w:type="paragraph" w:styleId="ab">
    <w:name w:val="Message Header"/>
    <w:basedOn w:val="aa"/>
    <w:rsid w:val="0016533C"/>
    <w:pPr>
      <w:keepLines/>
      <w:spacing w:line="415" w:lineRule="atLeast"/>
      <w:ind w:left="1985" w:right="-360" w:hanging="1145"/>
      <w:jc w:val="left"/>
    </w:pPr>
    <w:rPr>
      <w:sz w:val="20"/>
    </w:rPr>
  </w:style>
  <w:style w:type="character" w:styleId="ac">
    <w:name w:val="Hyperlink"/>
    <w:rsid w:val="00C84986"/>
    <w:rPr>
      <w:color w:val="0000FF"/>
      <w:u w:val="single"/>
    </w:rPr>
  </w:style>
  <w:style w:type="paragraph" w:styleId="21">
    <w:name w:val="Body Text Indent 2"/>
    <w:basedOn w:val="a"/>
    <w:rsid w:val="00C84986"/>
    <w:pPr>
      <w:spacing w:after="120" w:line="480" w:lineRule="auto"/>
      <w:ind w:left="283"/>
    </w:pPr>
    <w:rPr>
      <w:sz w:val="24"/>
      <w:szCs w:val="24"/>
    </w:rPr>
  </w:style>
  <w:style w:type="paragraph" w:styleId="ad">
    <w:name w:val="Title"/>
    <w:basedOn w:val="a"/>
    <w:qFormat/>
    <w:rsid w:val="005861CA"/>
    <w:pPr>
      <w:jc w:val="center"/>
    </w:pPr>
    <w:rPr>
      <w:b/>
      <w:bCs/>
      <w:sz w:val="22"/>
      <w:szCs w:val="22"/>
    </w:rPr>
  </w:style>
  <w:style w:type="table" w:styleId="ae">
    <w:name w:val="Table Grid"/>
    <w:basedOn w:val="a1"/>
    <w:rsid w:val="0058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Plain Text"/>
    <w:basedOn w:val="a"/>
    <w:rsid w:val="006D5ED5"/>
    <w:rPr>
      <w:rFonts w:ascii="Courier New" w:hAnsi="Courier New" w:cs="Courier New"/>
    </w:rPr>
  </w:style>
  <w:style w:type="paragraph" w:styleId="af0">
    <w:name w:val="Balloon Text"/>
    <w:basedOn w:val="a"/>
    <w:semiHidden/>
    <w:rsid w:val="00B85C8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A33D4"/>
  </w:style>
  <w:style w:type="paragraph" w:customStyle="1" w:styleId="1-">
    <w:name w:val="Стиль1_св-ва документа"/>
    <w:basedOn w:val="4"/>
    <w:link w:val="1-0"/>
    <w:qFormat/>
    <w:rsid w:val="00F26E59"/>
    <w:pPr>
      <w:ind w:left="-13" w:firstLine="0"/>
      <w:jc w:val="both"/>
    </w:pPr>
    <w:rPr>
      <w:rFonts w:ascii="Times New Roman" w:hAnsi="Times New Roman"/>
      <w:bCs/>
      <w:sz w:val="25"/>
      <w:szCs w:val="25"/>
    </w:rPr>
  </w:style>
  <w:style w:type="character" w:customStyle="1" w:styleId="1-0">
    <w:name w:val="Стиль1_св-ва документа Знак"/>
    <w:link w:val="1-"/>
    <w:rsid w:val="00F26E59"/>
    <w:rPr>
      <w:b/>
      <w:bCs/>
      <w:sz w:val="25"/>
      <w:szCs w:val="25"/>
    </w:rPr>
  </w:style>
  <w:style w:type="paragraph" w:customStyle="1" w:styleId="125">
    <w:name w:val="Обычный125Жир"/>
    <w:basedOn w:val="a"/>
    <w:link w:val="1250"/>
    <w:qFormat/>
    <w:rsid w:val="003C61F8"/>
    <w:pPr>
      <w:keepNext/>
      <w:ind w:left="-13" w:firstLine="0"/>
      <w:jc w:val="left"/>
      <w:outlineLvl w:val="3"/>
    </w:pPr>
    <w:rPr>
      <w:b/>
      <w:bCs/>
      <w:color w:val="0000FF"/>
      <w:sz w:val="25"/>
      <w:szCs w:val="25"/>
    </w:rPr>
  </w:style>
  <w:style w:type="paragraph" w:customStyle="1" w:styleId="12">
    <w:name w:val="Об12жир"/>
    <w:basedOn w:val="a"/>
    <w:link w:val="120"/>
    <w:qFormat/>
    <w:rsid w:val="003C61F8"/>
    <w:pPr>
      <w:ind w:left="0" w:firstLine="0"/>
    </w:pPr>
    <w:rPr>
      <w:b/>
      <w:bCs/>
      <w:color w:val="0000FF"/>
      <w:sz w:val="24"/>
      <w:szCs w:val="24"/>
    </w:rPr>
  </w:style>
  <w:style w:type="character" w:customStyle="1" w:styleId="1250">
    <w:name w:val="Обычный125Жир Знак"/>
    <w:link w:val="125"/>
    <w:rsid w:val="003C61F8"/>
    <w:rPr>
      <w:b/>
      <w:bCs/>
      <w:color w:val="0000FF"/>
      <w:sz w:val="25"/>
      <w:szCs w:val="25"/>
    </w:rPr>
  </w:style>
  <w:style w:type="paragraph" w:customStyle="1" w:styleId="13">
    <w:name w:val="Об_13_Жир"/>
    <w:basedOn w:val="a"/>
    <w:link w:val="130"/>
    <w:qFormat/>
    <w:rsid w:val="003C61F8"/>
    <w:pPr>
      <w:spacing w:before="120" w:after="120"/>
      <w:ind w:left="0"/>
    </w:pPr>
    <w:rPr>
      <w:b/>
      <w:color w:val="0000FF"/>
      <w:sz w:val="26"/>
      <w:szCs w:val="26"/>
    </w:rPr>
  </w:style>
  <w:style w:type="character" w:customStyle="1" w:styleId="120">
    <w:name w:val="Об12жир Знак"/>
    <w:link w:val="12"/>
    <w:rsid w:val="003C61F8"/>
    <w:rPr>
      <w:b/>
      <w:bCs/>
      <w:color w:val="0000FF"/>
      <w:sz w:val="24"/>
      <w:szCs w:val="24"/>
    </w:rPr>
  </w:style>
  <w:style w:type="paragraph" w:customStyle="1" w:styleId="10">
    <w:name w:val="ТР_10_Жир"/>
    <w:basedOn w:val="a"/>
    <w:link w:val="100"/>
    <w:qFormat/>
    <w:rsid w:val="003C61F8"/>
    <w:pPr>
      <w:ind w:left="0" w:firstLine="0"/>
      <w:jc w:val="left"/>
    </w:pPr>
    <w:rPr>
      <w:b/>
      <w:color w:val="0000FF"/>
    </w:rPr>
  </w:style>
  <w:style w:type="character" w:customStyle="1" w:styleId="130">
    <w:name w:val="Об_13_Жир Знак"/>
    <w:link w:val="13"/>
    <w:rsid w:val="003C61F8"/>
    <w:rPr>
      <w:b/>
      <w:color w:val="0000FF"/>
      <w:sz w:val="26"/>
      <w:szCs w:val="26"/>
    </w:rPr>
  </w:style>
  <w:style w:type="paragraph" w:customStyle="1" w:styleId="101">
    <w:name w:val="ТР_10"/>
    <w:basedOn w:val="a"/>
    <w:link w:val="102"/>
    <w:qFormat/>
    <w:rsid w:val="003C61F8"/>
    <w:pPr>
      <w:ind w:left="0" w:firstLine="0"/>
      <w:jc w:val="left"/>
    </w:pPr>
    <w:rPr>
      <w:color w:val="0000FF"/>
    </w:rPr>
  </w:style>
  <w:style w:type="character" w:customStyle="1" w:styleId="100">
    <w:name w:val="ТР_10_Жир Знак"/>
    <w:link w:val="10"/>
    <w:rsid w:val="003C61F8"/>
    <w:rPr>
      <w:b/>
      <w:color w:val="0000FF"/>
    </w:rPr>
  </w:style>
  <w:style w:type="character" w:customStyle="1" w:styleId="102">
    <w:name w:val="ТР_10 Знак"/>
    <w:link w:val="101"/>
    <w:rsid w:val="003C61F8"/>
    <w:rPr>
      <w:color w:val="0000FF"/>
    </w:rPr>
  </w:style>
  <w:style w:type="paragraph" w:customStyle="1" w:styleId="103">
    <w:name w:val="Тр_10_Жир"/>
    <w:basedOn w:val="21"/>
    <w:link w:val="104"/>
    <w:qFormat/>
    <w:rsid w:val="008910FE"/>
    <w:pPr>
      <w:spacing w:before="120" w:line="240" w:lineRule="auto"/>
      <w:ind w:left="0" w:firstLine="0"/>
      <w:jc w:val="center"/>
    </w:pPr>
    <w:rPr>
      <w:b/>
      <w:color w:val="3333FF"/>
      <w:sz w:val="20"/>
      <w:szCs w:val="20"/>
    </w:rPr>
  </w:style>
  <w:style w:type="character" w:customStyle="1" w:styleId="104">
    <w:name w:val="Тр_10_Жир Знак"/>
    <w:link w:val="103"/>
    <w:rsid w:val="008910FE"/>
    <w:rPr>
      <w:b/>
      <w:color w:val="3333FF"/>
    </w:rPr>
  </w:style>
  <w:style w:type="character" w:customStyle="1" w:styleId="20">
    <w:name w:val="Заголовок 2 Знак"/>
    <w:basedOn w:val="a0"/>
    <w:link w:val="2"/>
    <w:rsid w:val="00AA10CA"/>
    <w:rPr>
      <w:rFonts w:ascii="Arial" w:hAnsi="Arial"/>
      <w:b/>
      <w:sz w:val="22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5E1EDD"/>
  </w:style>
  <w:style w:type="character" w:styleId="af1">
    <w:name w:val="annotation reference"/>
    <w:basedOn w:val="a0"/>
    <w:rsid w:val="007E6A43"/>
    <w:rPr>
      <w:sz w:val="16"/>
      <w:szCs w:val="16"/>
    </w:rPr>
  </w:style>
  <w:style w:type="paragraph" w:styleId="af2">
    <w:name w:val="annotation text"/>
    <w:basedOn w:val="a"/>
    <w:link w:val="af3"/>
    <w:rsid w:val="007E6A43"/>
  </w:style>
  <w:style w:type="character" w:customStyle="1" w:styleId="af3">
    <w:name w:val="Текст примечания Знак"/>
    <w:basedOn w:val="a0"/>
    <w:link w:val="af2"/>
    <w:rsid w:val="007E6A43"/>
  </w:style>
  <w:style w:type="paragraph" w:styleId="af4">
    <w:name w:val="annotation subject"/>
    <w:basedOn w:val="af2"/>
    <w:next w:val="af2"/>
    <w:link w:val="af5"/>
    <w:rsid w:val="007E6A43"/>
    <w:rPr>
      <w:b/>
      <w:bCs/>
    </w:rPr>
  </w:style>
  <w:style w:type="character" w:customStyle="1" w:styleId="af5">
    <w:name w:val="Тема примечания Знак"/>
    <w:basedOn w:val="af3"/>
    <w:link w:val="af4"/>
    <w:rsid w:val="007E6A43"/>
    <w:rPr>
      <w:b/>
      <w:bCs/>
    </w:rPr>
  </w:style>
  <w:style w:type="paragraph" w:styleId="af6">
    <w:name w:val="List Paragraph"/>
    <w:basedOn w:val="a"/>
    <w:uiPriority w:val="34"/>
    <w:qFormat/>
    <w:rsid w:val="00974103"/>
    <w:pPr>
      <w:ind w:left="720"/>
      <w:contextualSpacing/>
    </w:pPr>
  </w:style>
  <w:style w:type="paragraph" w:styleId="af7">
    <w:name w:val="Revision"/>
    <w:hidden/>
    <w:uiPriority w:val="99"/>
    <w:semiHidden/>
    <w:rsid w:val="00B441AF"/>
  </w:style>
  <w:style w:type="character" w:customStyle="1" w:styleId="-">
    <w:name w:val="Интернет-ссылка"/>
    <w:rsid w:val="00997B3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picto.mania.ru/marks/qual-02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cirkovnaya_ar\Desktop\&#1044;&#1054;&#1043;&#1054;&#1042;&#1054;&#1056;%20&#1061;&#1054;&#1047;&#1056;&#1040;&#1057;&#1063;&#1045;&#1058;%20%20&#1074;%20&#1088;&#1072;&#1073;&#1086;&#1090;&#1077;%2025.07.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194E2-DCE4-4EC2-8A1B-B6642D42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ХОЗРАСЧЕТ  в работе 25.07.2016</Template>
  <TotalTime>6</TotalTime>
  <Pages>6</Pages>
  <Words>3582</Words>
  <Characters>20422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LENENERGO</Company>
  <LinksUpToDate>false</LinksUpToDate>
  <CharactersWithSpaces>23957</CharactersWithSpaces>
  <SharedDoc>false</SharedDoc>
  <HLinks>
    <vt:vector size="6" baseType="variant">
      <vt:variant>
        <vt:i4>4128778</vt:i4>
      </vt:variant>
      <vt:variant>
        <vt:i4>3</vt:i4>
      </vt:variant>
      <vt:variant>
        <vt:i4>0</vt:i4>
      </vt:variant>
      <vt:variant>
        <vt:i4>5</vt:i4>
      </vt:variant>
      <vt:variant>
        <vt:lpwstr>mailto:sekr@sbyt.kamchaten.elektra.ru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Цирковная Александра Рашитовна</dc:creator>
  <cp:lastModifiedBy>Галван Анна Васильевна</cp:lastModifiedBy>
  <cp:revision>5</cp:revision>
  <cp:lastPrinted>2017-08-15T04:41:00Z</cp:lastPrinted>
  <dcterms:created xsi:type="dcterms:W3CDTF">2026-05-21T02:16:00Z</dcterms:created>
  <dcterms:modified xsi:type="dcterms:W3CDTF">2026-05-21T21:48:00Z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Abonent">
    <vt:lpwstr>@@NameAbonent</vt:lpwstr>
  </property>
  <property fmtid="{D5CDD505-2E9C-101B-9397-08002B2CF9AE}" pid="3" name="NContract">
    <vt:lpwstr>@@NContract</vt:lpwstr>
  </property>
  <property fmtid="{D5CDD505-2E9C-101B-9397-08002B2CF9AE}" pid="4" name="DateContact">
    <vt:lpwstr>@@DateContact</vt:lpwstr>
  </property>
  <property fmtid="{D5CDD505-2E9C-101B-9397-08002B2CF9AE}" pid="5" name="PostRP">
    <vt:lpwstr>@@PostRP</vt:lpwstr>
  </property>
  <property fmtid="{D5CDD505-2E9C-101B-9397-08002B2CF9AE}" pid="6" name="DirectNameRP">
    <vt:lpwstr>@@DirectNameRP</vt:lpwstr>
  </property>
  <property fmtid="{D5CDD505-2E9C-101B-9397-08002B2CF9AE}" pid="7" name="AdressAbonent">
    <vt:lpwstr>@@AdressAbonent</vt:lpwstr>
  </property>
  <property fmtid="{D5CDD505-2E9C-101B-9397-08002B2CF9AE}" pid="8" name="NameDirectAbonent">
    <vt:lpwstr>@@NameDirectAbonent</vt:lpwstr>
  </property>
</Properties>
</file>